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C75" w:rsidRDefault="000444A5" w:rsidP="00BB0D49">
      <w:r>
        <w:rPr>
          <w:noProof/>
          <w:lang w:eastAsia="en-GB"/>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8255</wp:posOffset>
                </wp:positionV>
                <wp:extent cx="3467100" cy="2089150"/>
                <wp:effectExtent l="0" t="0" r="19050" b="25400"/>
                <wp:wrapNone/>
                <wp:docPr id="12" name="Rectangle 12"/>
                <wp:cNvGraphicFramePr/>
                <a:graphic xmlns:a="http://schemas.openxmlformats.org/drawingml/2006/main">
                  <a:graphicData uri="http://schemas.microsoft.com/office/word/2010/wordprocessingShape">
                    <wps:wsp>
                      <wps:cNvSpPr/>
                      <wps:spPr>
                        <a:xfrm>
                          <a:off x="0" y="0"/>
                          <a:ext cx="3467100" cy="20891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rsidR="00BB0D49" w:rsidRDefault="00BB0D49" w:rsidP="000444A5">
                            <w:pPr>
                              <w:jc w:val="center"/>
                            </w:pPr>
                            <w:r w:rsidRPr="00BB0D49">
                              <w:rPr>
                                <w:noProof/>
                                <w:lang w:eastAsia="en-GB"/>
                              </w:rPr>
                              <w:drawing>
                                <wp:inline distT="0" distB="0" distL="0" distR="0">
                                  <wp:extent cx="3321050" cy="1955800"/>
                                  <wp:effectExtent l="0" t="0" r="0" b="6350"/>
                                  <wp:docPr id="13" name="Picture 13" descr="D:\DCIM\101_PANA\IMG_8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CIM\101_PANA\IMG_866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1050" cy="1955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0;margin-top:.65pt;width:273pt;height:16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" filled="f" strokecolor="black [3200]">
                <v:stroke joinstyle="round"/>
                <v:textbox>
                  <w:txbxContent>
                    <w:p w:rsidR="00BB0D49" w:rsidRDefault="00BB0D49" w:rsidP="000444A5">
                      <w:pPr>
                        <w:jc w:val="center"/>
                      </w:pPr>
                      <w:r w:rsidRPr="00BB0D49">
                        <w:rPr>
                          <w:noProof/>
                          <w:lang w:eastAsia="en-GB"/>
                        </w:rPr>
                        <w:drawing>
                          <wp:inline distT="0" distB="0" distL="0" distR="0">
                            <wp:extent cx="3321050" cy="1955800"/>
                            <wp:effectExtent l="0" t="0" r="0" b="6350"/>
                            <wp:docPr id="13" name="Picture 13" descr="D:\DCIM\101_PANA\IMG_8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CIM\101_PANA\IMG_866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1050" cy="1955800"/>
                                    </a:xfrm>
                                    <a:prstGeom prst="rect">
                                      <a:avLst/>
                                    </a:prstGeom>
                                    <a:noFill/>
                                    <a:ln>
                                      <a:noFill/>
                                    </a:ln>
                                  </pic:spPr>
                                </pic:pic>
                              </a:graphicData>
                            </a:graphic>
                          </wp:inline>
                        </w:drawing>
                      </w:r>
                    </w:p>
                  </w:txbxContent>
                </v:textbox>
                <w10:wrap anchorx="margin"/>
              </v:rect>
            </w:pict>
          </mc:Fallback>
        </mc:AlternateContent>
      </w:r>
      <w:r w:rsidRPr="008B0C18">
        <w:rPr>
          <w:noProof/>
          <w:lang w:eastAsia="en-GB"/>
        </w:rPr>
        <w:drawing>
          <wp:inline distT="0" distB="0" distL="0" distR="0" wp14:anchorId="7A0768B4" wp14:editId="0948CBDD">
            <wp:extent cx="825203" cy="1178666"/>
            <wp:effectExtent l="0" t="0" r="0" b="2540"/>
            <wp:docPr id="11" name="Picture 11" descr="\\pm.internal\pm\PM_Staff_HD\a.carboo\Documents\Mentoring Interventions\Carboo Cup\carboo cup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internal\pm\PM_Staff_HD\a.carboo\Documents\Mentoring Interventions\Carboo Cup\carboo cup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5480" cy="1207629"/>
                    </a:xfrm>
                    <a:prstGeom prst="rect">
                      <a:avLst/>
                    </a:prstGeom>
                    <a:noFill/>
                    <a:ln>
                      <a:noFill/>
                    </a:ln>
                  </pic:spPr>
                </pic:pic>
              </a:graphicData>
            </a:graphic>
          </wp:inline>
        </w:drawing>
      </w:r>
      <w:r>
        <w:t xml:space="preserve">                                                                                               </w:t>
      </w:r>
      <w:r w:rsidR="00B82179">
        <w:t xml:space="preserve">                                                                     </w:t>
      </w:r>
      <w:r w:rsidR="00B82179" w:rsidRPr="008B0C18">
        <w:rPr>
          <w:noProof/>
          <w:lang w:eastAsia="en-GB"/>
        </w:rPr>
        <w:drawing>
          <wp:inline distT="0" distB="0" distL="0" distR="0" wp14:anchorId="7B055418" wp14:editId="167804DF">
            <wp:extent cx="822461" cy="1174750"/>
            <wp:effectExtent l="0" t="0" r="0" b="6350"/>
            <wp:docPr id="7" name="Picture 7" descr="\\pm.internal\pm\PM_Staff_HD\a.carboo\Documents\Mentoring Interventions\Carboo Cup\carboo cup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internal\pm\PM_Staff_HD\a.carboo\Documents\Mentoring Interventions\Carboo Cup\carboo cup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0637" cy="1186429"/>
                    </a:xfrm>
                    <a:prstGeom prst="rect">
                      <a:avLst/>
                    </a:prstGeom>
                    <a:noFill/>
                    <a:ln>
                      <a:noFill/>
                    </a:ln>
                  </pic:spPr>
                </pic:pic>
              </a:graphicData>
            </a:graphic>
          </wp:inline>
        </w:drawing>
      </w:r>
    </w:p>
    <w:p w:rsidR="00B82179" w:rsidRDefault="00B82179" w:rsidP="008B0C18">
      <w:pPr>
        <w:jc w:val="center"/>
      </w:pPr>
    </w:p>
    <w:p w:rsidR="00B82179" w:rsidRDefault="00B82179" w:rsidP="008B0C18">
      <w:pPr>
        <w:jc w:val="center"/>
      </w:pPr>
    </w:p>
    <w:p w:rsidR="00B82179" w:rsidRDefault="00B82179" w:rsidP="009A5C75"/>
    <w:p w:rsidR="006A5B96" w:rsidRPr="006A5B96" w:rsidRDefault="006A5B96" w:rsidP="006A5B96">
      <w:pPr>
        <w:jc w:val="cente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Carboo Cup Winners - West Ham </w:t>
      </w:r>
    </w:p>
    <w:p w:rsidR="00BB0D49" w:rsidRPr="000444A5" w:rsidRDefault="008B0C18" w:rsidP="009A5C75">
      <w:pPr>
        <w:rPr>
          <w:sz w:val="24"/>
          <w:szCs w:val="24"/>
        </w:rPr>
      </w:pPr>
      <w:r w:rsidRPr="000444A5">
        <w:rPr>
          <w:sz w:val="24"/>
          <w:szCs w:val="24"/>
        </w:rPr>
        <w:t xml:space="preserve">The Carboo Cup </w:t>
      </w:r>
      <w:r w:rsidR="006A5B96">
        <w:rPr>
          <w:sz w:val="24"/>
          <w:szCs w:val="24"/>
        </w:rPr>
        <w:t xml:space="preserve">is a </w:t>
      </w:r>
      <w:r w:rsidRPr="000444A5">
        <w:rPr>
          <w:sz w:val="24"/>
          <w:szCs w:val="24"/>
        </w:rPr>
        <w:t xml:space="preserve">tournament </w:t>
      </w:r>
      <w:r w:rsidR="00B82179">
        <w:rPr>
          <w:sz w:val="24"/>
          <w:szCs w:val="24"/>
        </w:rPr>
        <w:t xml:space="preserve">was </w:t>
      </w:r>
      <w:r w:rsidR="00BB0D49">
        <w:rPr>
          <w:sz w:val="24"/>
          <w:szCs w:val="24"/>
        </w:rPr>
        <w:t>run</w:t>
      </w:r>
      <w:r w:rsidR="00B82179">
        <w:rPr>
          <w:sz w:val="24"/>
          <w:szCs w:val="24"/>
        </w:rPr>
        <w:t xml:space="preserve"> by Mr. Carboo in the Mentoring department. The aim was to give students a focus for lunchtimes, get the year groups to mix and interact positively with each other, and develop respect, discipline, and leadership skills.  The Carboo Cup </w:t>
      </w:r>
      <w:r w:rsidRPr="000444A5">
        <w:rPr>
          <w:sz w:val="24"/>
          <w:szCs w:val="24"/>
        </w:rPr>
        <w:t xml:space="preserve">has been </w:t>
      </w:r>
      <w:r w:rsidR="000444A5" w:rsidRPr="000444A5">
        <w:rPr>
          <w:sz w:val="24"/>
          <w:szCs w:val="24"/>
        </w:rPr>
        <w:t xml:space="preserve">a great tournament. It has been very exciting and the students have really enjoyed the fact the tournament </w:t>
      </w:r>
      <w:r w:rsidR="00B82179">
        <w:rPr>
          <w:sz w:val="24"/>
          <w:szCs w:val="24"/>
        </w:rPr>
        <w:t xml:space="preserve">consisted of four London Premiership teams; Spurs, Arsenal </w:t>
      </w:r>
      <w:r w:rsidR="00BB0D49">
        <w:rPr>
          <w:sz w:val="24"/>
          <w:szCs w:val="24"/>
        </w:rPr>
        <w:t>West Ham and Chelsea</w:t>
      </w:r>
      <w:r w:rsidR="00B82179">
        <w:rPr>
          <w:sz w:val="24"/>
          <w:szCs w:val="24"/>
        </w:rPr>
        <w:t xml:space="preserve">. </w:t>
      </w:r>
    </w:p>
    <w:p w:rsidR="008B0C18" w:rsidRPr="000444A5" w:rsidRDefault="008B0C18" w:rsidP="008B0C18">
      <w:pPr>
        <w:spacing w:after="0" w:line="240" w:lineRule="auto"/>
        <w:rPr>
          <w:b/>
          <w:sz w:val="24"/>
          <w:szCs w:val="24"/>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0444A5">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w:t>
      </w:r>
    </w:p>
    <w:p w:rsidR="008B0C18" w:rsidRPr="000444A5" w:rsidRDefault="008B0C18" w:rsidP="008B0C18">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staff referees</w:t>
      </w:r>
    </w:p>
    <w:p w:rsidR="008B0C18" w:rsidRPr="000444A5" w:rsidRDefault="00B82179" w:rsidP="008B0C18">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Yr11 s</w:t>
      </w:r>
      <w:r w:rsidR="000444A5"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as</w:t>
      </w:r>
      <w:r w:rsidR="008B0C18"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managers of teams</w:t>
      </w:r>
    </w:p>
    <w:p w:rsidR="008B0C18" w:rsidRPr="000444A5" w:rsidRDefault="000444A5" w:rsidP="000444A5">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 80</w:t>
      </w:r>
      <w:r w:rsidR="008B0C18"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involved from Yr7 – Yr11</w:t>
      </w:r>
      <w:r w:rsidR="008B0C18"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B82179" w:rsidRDefault="00B82179" w:rsidP="008A01E5">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Winning team rewarded with the</w:t>
      </w:r>
      <w:r w:rsidR="008B0C18"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44A5"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Carboo</w:t>
      </w:r>
      <w:r w:rsidR="008B0C18"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Cup </w:t>
      </w:r>
      <w:r w:rsidR="000444A5"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trophy</w:t>
      </w:r>
      <w:r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displayed with their team photo in the hall</w:t>
      </w:r>
      <w:r w:rsidR="000444A5"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Pizza Party and FIFA 20 Tournament</w:t>
      </w:r>
      <w:r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8B0C18" w:rsidRPr="00B82179" w:rsidRDefault="00B82179" w:rsidP="00B82179">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Promotes s</w:t>
      </w:r>
      <w:r w:rsidR="008B0C18" w:rsidRPr="00B8217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ocial cohesion across the year groups</w:t>
      </w:r>
    </w:p>
    <w:p w:rsidR="008B0C18" w:rsidRPr="000444A5" w:rsidRDefault="008B0C18" w:rsidP="008B0C18">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Promoting positive staff/student relationships</w:t>
      </w:r>
    </w:p>
    <w:p w:rsidR="008B0C18" w:rsidRPr="000444A5" w:rsidRDefault="008B0C18" w:rsidP="008B0C18">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 matches</w:t>
      </w:r>
      <w:r w:rsidR="000444A5"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played simultaneously on </w:t>
      </w: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Wed and Fridays  </w:t>
      </w:r>
    </w:p>
    <w:p w:rsidR="008B0C18" w:rsidRPr="000444A5" w:rsidRDefault="008B0C18" w:rsidP="008B0C18">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Large numbers of students would gather to watch the matches each day </w:t>
      </w:r>
    </w:p>
    <w:p w:rsidR="008B0C18" w:rsidRPr="000444A5" w:rsidRDefault="008B0C18" w:rsidP="008B0C18">
      <w:pPr>
        <w:pStyle w:val="ListParagraph"/>
        <w:numPr>
          <w:ilvl w:val="0"/>
          <w:numId w:val="1"/>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Gave students a positive focus and topic of discussion </w:t>
      </w:r>
    </w:p>
    <w:p w:rsidR="008B0C18" w:rsidRPr="000444A5" w:rsidRDefault="008B0C18" w:rsidP="008B0C18">
      <w:pPr>
        <w:pStyle w:val="ListParagraph"/>
        <w:numPr>
          <w:ilvl w:val="0"/>
          <w:numId w:val="1"/>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44A5">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reported to of felt happier, more relaxed and had something to look forward to at school.</w:t>
      </w:r>
    </w:p>
    <w:p w:rsidR="000444A5" w:rsidRPr="00E57644" w:rsidRDefault="000444A5" w:rsidP="008B0C18">
      <w:pPr>
        <w:spacing w:line="240" w:lineRule="auto"/>
        <w:rPr>
          <w:b/>
          <w:bCs/>
          <w:color w:val="000000" w:themeColor="text1"/>
          <w:sz w:val="10"/>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0C18" w:rsidRPr="00F36365" w:rsidRDefault="008B0C18" w:rsidP="008B0C18">
      <w:pPr>
        <w:spacing w:line="240" w:lineRule="auto"/>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6365">
        <w:rPr>
          <w:b/>
          <w:bCs/>
          <w:noProof/>
          <w:lang w:eastAsia="en-GB"/>
        </w:rPr>
        <mc:AlternateContent>
          <mc:Choice Requires="wps">
            <w:drawing>
              <wp:anchor distT="0" distB="0" distL="114300" distR="114300" simplePos="0" relativeHeight="251662336" behindDoc="0" locked="0" layoutInCell="1" allowOverlap="1" wp14:anchorId="4B162C5A" wp14:editId="2CB056F5">
                <wp:simplePos x="0" y="0"/>
                <wp:positionH relativeFrom="column">
                  <wp:posOffset>-95250</wp:posOffset>
                </wp:positionH>
                <wp:positionV relativeFrom="paragraph">
                  <wp:posOffset>273685</wp:posOffset>
                </wp:positionV>
                <wp:extent cx="5981700" cy="1892300"/>
                <wp:effectExtent l="0" t="0" r="19050" b="12700"/>
                <wp:wrapNone/>
                <wp:docPr id="35" name="Rectangle 35"/>
                <wp:cNvGraphicFramePr/>
                <a:graphic xmlns:a="http://schemas.openxmlformats.org/drawingml/2006/main">
                  <a:graphicData uri="http://schemas.microsoft.com/office/word/2010/wordprocessingShape">
                    <wps:wsp>
                      <wps:cNvSpPr/>
                      <wps:spPr>
                        <a:xfrm>
                          <a:off x="0" y="0"/>
                          <a:ext cx="5981700" cy="1892300"/>
                        </a:xfrm>
                        <a:prstGeom prst="rect">
                          <a:avLst/>
                        </a:prstGeom>
                        <a:ln w="9525" cap="flat" cmpd="sng" algn="ctr">
                          <a:solidFill>
                            <a:schemeClr val="dk1"/>
                          </a:solidFill>
                          <a:prstDash val="solid"/>
                          <a:round/>
                          <a:headEnd type="none" w="med" len="med"/>
                          <a:tailEnd type="none" w="med" len="med"/>
                        </a:ln>
                      </wps:spPr>
                      <wps:style>
                        <a:lnRef idx="0">
                          <a:scrgbClr r="0" g="0" b="0"/>
                        </a:lnRef>
                        <a:fillRef idx="1002">
                          <a:schemeClr val="lt2"/>
                        </a:fillRef>
                        <a:effectRef idx="0">
                          <a:scrgbClr r="0" g="0" b="0"/>
                        </a:effectRef>
                        <a:fontRef idx="minor">
                          <a:schemeClr val="dk1"/>
                        </a:fontRef>
                      </wps:style>
                      <wps:txbx>
                        <w:txbxContent>
                          <w:p w:rsidR="00BB0D49" w:rsidRDefault="00BB0D49" w:rsidP="008B0C18">
                            <w:pPr>
                              <w:spacing w:line="276" w:lineRule="auto"/>
                            </w:pPr>
                            <w:r>
                              <w:rPr>
                                <w:b/>
                                <w:bCs/>
                              </w:rPr>
                              <w:t>Student 1</w:t>
                            </w:r>
                            <w:r w:rsidRPr="008D74BC">
                              <w:rPr>
                                <w:b/>
                                <w:bCs/>
                              </w:rPr>
                              <w:t>:</w:t>
                            </w:r>
                            <w:r>
                              <w:t xml:space="preserve"> The Carboo cup was a brilliant tournament. All years played together. It made everyone connect.  It was good clean completion and we got to know the other year groups.</w:t>
                            </w:r>
                          </w:p>
                          <w:p w:rsidR="00BB0D49" w:rsidRDefault="00BB0D49" w:rsidP="008B0C18">
                            <w:pPr>
                              <w:spacing w:line="276" w:lineRule="auto"/>
                            </w:pPr>
                            <w:r w:rsidRPr="008D74BC">
                              <w:rPr>
                                <w:b/>
                                <w:bCs/>
                              </w:rPr>
                              <w:t>Student</w:t>
                            </w:r>
                            <w:r>
                              <w:rPr>
                                <w:b/>
                                <w:bCs/>
                              </w:rPr>
                              <w:t xml:space="preserve"> 2</w:t>
                            </w:r>
                            <w:r w:rsidRPr="008D74BC">
                              <w:rPr>
                                <w:b/>
                                <w:bCs/>
                              </w:rPr>
                              <w:t>:</w:t>
                            </w:r>
                            <w:r>
                              <w:t xml:space="preserve"> The Carboo cup was organised very well, and we played two matches played at the same time every Wednesday and Friday. It was really exciting, it brought students together and developed us. But if you got a serious sanction in school you would be banned from the match! </w:t>
                            </w:r>
                          </w:p>
                          <w:p w:rsidR="00BB0D49" w:rsidRDefault="00BB0D49" w:rsidP="008B0C18">
                            <w:pPr>
                              <w:spacing w:line="276" w:lineRule="auto"/>
                            </w:pPr>
                            <w:r w:rsidRPr="008D74BC">
                              <w:rPr>
                                <w:b/>
                                <w:bCs/>
                              </w:rPr>
                              <w:t>Student 3:</w:t>
                            </w:r>
                            <w:r>
                              <w:t xml:space="preserve"> The Carboo Cup helped the older years build relationships with the younger students which we don’t usually speak to. It built respect. We learned to play fairly, take a loss and Mr. Carboo made sure we always shook hands after matches. </w:t>
                            </w:r>
                          </w:p>
                          <w:p w:rsidR="00BB0D49" w:rsidRDefault="00BB0D49" w:rsidP="008B0C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162C5A" id="Rectangle 35" o:spid="_x0000_s1027" style="position:absolute;margin-left:-7.5pt;margin-top:21.55pt;width:471pt;height:1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" fillcolor="#e8e7e7 [3059]" strokecolor="black [3200]">
                <v:stroke joinstyle="round"/>
                <v:textbox>
                  <w:txbxContent>
                    <w:p w:rsidR="00BB0D49" w:rsidRDefault="00BB0D49" w:rsidP="008B0C18">
                      <w:pPr>
                        <w:spacing w:line="276" w:lineRule="auto"/>
                      </w:pPr>
                      <w:r>
                        <w:rPr>
                          <w:b/>
                          <w:bCs/>
                        </w:rPr>
                        <w:t>Student 1</w:t>
                      </w:r>
                      <w:r w:rsidRPr="008D74BC">
                        <w:rPr>
                          <w:b/>
                          <w:bCs/>
                        </w:rPr>
                        <w:t>:</w:t>
                      </w:r>
                      <w:r>
                        <w:t xml:space="preserve"> The Carboo cup was a brilliant tournament. All years played together. It made everyone connect.  It was good clean completion and we got to know the other year groups.</w:t>
                      </w:r>
                    </w:p>
                    <w:p w:rsidR="00BB0D49" w:rsidRDefault="00BB0D49" w:rsidP="008B0C18">
                      <w:pPr>
                        <w:spacing w:line="276" w:lineRule="auto"/>
                      </w:pPr>
                      <w:r w:rsidRPr="008D74BC">
                        <w:rPr>
                          <w:b/>
                          <w:bCs/>
                        </w:rPr>
                        <w:t>Student</w:t>
                      </w:r>
                      <w:r>
                        <w:rPr>
                          <w:b/>
                          <w:bCs/>
                        </w:rPr>
                        <w:t xml:space="preserve"> 2</w:t>
                      </w:r>
                      <w:r w:rsidRPr="008D74BC">
                        <w:rPr>
                          <w:b/>
                          <w:bCs/>
                        </w:rPr>
                        <w:t>:</w:t>
                      </w:r>
                      <w:r>
                        <w:t xml:space="preserve"> The Carboo cup was organised very well, and we played two matches played at the same time every Wednesday and Friday. It was really exciting, it brought students together and developed us. But if you got a serious sanction in school you would be banned from the match! </w:t>
                      </w:r>
                    </w:p>
                    <w:p w:rsidR="00BB0D49" w:rsidRDefault="00BB0D49" w:rsidP="008B0C18">
                      <w:pPr>
                        <w:spacing w:line="276" w:lineRule="auto"/>
                      </w:pPr>
                      <w:r w:rsidRPr="008D74BC">
                        <w:rPr>
                          <w:b/>
                          <w:bCs/>
                        </w:rPr>
                        <w:t>Student 3:</w:t>
                      </w:r>
                      <w:r>
                        <w:t xml:space="preserve"> The Carboo Cup helped the older years build relationships with the younger students which we don’t usually speak to. It built respect. We learned to play fairly, take a loss and Mr. Carboo made sure we always shook hands after matches. </w:t>
                      </w:r>
                    </w:p>
                    <w:p w:rsidR="00BB0D49" w:rsidRDefault="00BB0D49" w:rsidP="008B0C18">
                      <w:pPr>
                        <w:jc w:val="center"/>
                      </w:pPr>
                    </w:p>
                  </w:txbxContent>
                </v:textbox>
              </v:rect>
            </w:pict>
          </mc:Fallback>
        </mc:AlternateContent>
      </w:r>
      <w:r w:rsidRPr="00F36365">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quotes:</w:t>
      </w:r>
    </w:p>
    <w:p w:rsidR="008B0C18" w:rsidRPr="00425D76" w:rsidRDefault="008B0C18" w:rsidP="008B0C18">
      <w:pPr>
        <w:ind w:left="28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0C18" w:rsidRDefault="008B0C18" w:rsidP="008B0C1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B0C18" w:rsidRDefault="008B0C18" w:rsidP="008B0C1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B0D49" w:rsidRDefault="00BB0D49" w:rsidP="008B0C1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B0D49" w:rsidRDefault="00BB0D49" w:rsidP="008B0C1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A5B96" w:rsidRDefault="00BB0D49" w:rsidP="006A5B96">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Carboo Cup was won by West Ham with the score being 1-0. </w:t>
      </w:r>
      <w:r w:rsidRPr="00BB0D49">
        <w:rPr>
          <w:noProof/>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3086100" cy="2057400"/>
            <wp:effectExtent l="0" t="0" r="0" b="0"/>
            <wp:docPr id="15" name="Picture 15" descr="D:\DCIM\101_PANA\IMG_8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CIM\101_PANA\IMG_858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6264" cy="2057509"/>
                    </a:xfrm>
                    <a:prstGeom prst="rect">
                      <a:avLst/>
                    </a:prstGeom>
                    <a:noFill/>
                    <a:ln>
                      <a:noFill/>
                    </a:ln>
                  </pic:spPr>
                </pic:pic>
              </a:graphicData>
            </a:graphic>
          </wp:inline>
        </w:drawing>
      </w:r>
    </w:p>
    <w:p w:rsidR="008B0C18" w:rsidRDefault="006A5B96" w:rsidP="008B0C1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0" w:name="_GoBack"/>
      <w:bookmarkEnd w:id="0"/>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West Ham team photo - P</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layers from Yr7, Yr8, Yr9 Yr10 &amp; Yr11</w:t>
      </w:r>
    </w:p>
    <w:p w:rsidR="009A5C75" w:rsidRPr="009A5C75" w:rsidRDefault="009A5C75" w:rsidP="009A5C75">
      <w:pPr>
        <w:tabs>
          <w:tab w:val="left" w:pos="1590"/>
        </w:tabs>
      </w:pPr>
    </w:p>
    <w:sectPr w:rsidR="009A5C75" w:rsidRPr="009A5C75" w:rsidSect="008B0C18">
      <w:headerReference w:type="default" r:id="rId10"/>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D49" w:rsidRDefault="00BB0D49" w:rsidP="008B0C18">
      <w:pPr>
        <w:spacing w:after="0" w:line="240" w:lineRule="auto"/>
      </w:pPr>
      <w:r>
        <w:separator/>
      </w:r>
    </w:p>
  </w:endnote>
  <w:endnote w:type="continuationSeparator" w:id="0">
    <w:p w:rsidR="00BB0D49" w:rsidRDefault="00BB0D49" w:rsidP="008B0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D49" w:rsidRDefault="00BB0D49" w:rsidP="008B0C18">
      <w:pPr>
        <w:spacing w:after="0" w:line="240" w:lineRule="auto"/>
      </w:pPr>
      <w:r>
        <w:separator/>
      </w:r>
    </w:p>
  </w:footnote>
  <w:footnote w:type="continuationSeparator" w:id="0">
    <w:p w:rsidR="00BB0D49" w:rsidRDefault="00BB0D49" w:rsidP="008B0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D49" w:rsidRDefault="00BB0D49">
    <w:pPr>
      <w:pStyle w:val="Header"/>
    </w:pPr>
    <w:r>
      <w:rPr>
        <w:noProof/>
        <w:lang w:eastAsia="en-GB"/>
      </w:rPr>
      <w:drawing>
        <wp:inline distT="0" distB="0" distL="0" distR="0" wp14:anchorId="5500C398" wp14:editId="195C78BC">
          <wp:extent cx="6855460" cy="78676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5460" cy="7867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300EA"/>
    <w:multiLevelType w:val="hybridMultilevel"/>
    <w:tmpl w:val="75F4959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C75"/>
    <w:rsid w:val="000444A5"/>
    <w:rsid w:val="004F3684"/>
    <w:rsid w:val="0067782C"/>
    <w:rsid w:val="006A5B96"/>
    <w:rsid w:val="008A01E5"/>
    <w:rsid w:val="008B0C18"/>
    <w:rsid w:val="009A5C75"/>
    <w:rsid w:val="00A61333"/>
    <w:rsid w:val="00B82179"/>
    <w:rsid w:val="00BB0D49"/>
    <w:rsid w:val="00C03825"/>
    <w:rsid w:val="00DE0B9A"/>
    <w:rsid w:val="00E576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C78AFAE"/>
  <w15:chartTrackingRefBased/>
  <w15:docId w15:val="{2C95CEFE-525C-4E74-A3C0-D98DBAD06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5C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C75"/>
    <w:rPr>
      <w:rFonts w:ascii="Segoe UI" w:hAnsi="Segoe UI" w:cs="Segoe UI"/>
      <w:sz w:val="18"/>
      <w:szCs w:val="18"/>
    </w:rPr>
  </w:style>
  <w:style w:type="paragraph" w:styleId="Header">
    <w:name w:val="header"/>
    <w:basedOn w:val="Normal"/>
    <w:link w:val="HeaderChar"/>
    <w:uiPriority w:val="99"/>
    <w:unhideWhenUsed/>
    <w:rsid w:val="008B0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C18"/>
  </w:style>
  <w:style w:type="paragraph" w:styleId="Footer">
    <w:name w:val="footer"/>
    <w:basedOn w:val="Normal"/>
    <w:link w:val="FooterChar"/>
    <w:uiPriority w:val="99"/>
    <w:unhideWhenUsed/>
    <w:rsid w:val="008B0C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C18"/>
  </w:style>
  <w:style w:type="paragraph" w:styleId="ListParagraph">
    <w:name w:val="List Paragraph"/>
    <w:basedOn w:val="Normal"/>
    <w:uiPriority w:val="34"/>
    <w:qFormat/>
    <w:rsid w:val="008B0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9A2B6720</Template>
  <TotalTime>0</TotalTime>
  <Pages>2</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Floreat Education Trust</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 Carboo</dc:creator>
  <cp:keywords/>
  <dc:description/>
  <cp:lastModifiedBy>Ato Carboo</cp:lastModifiedBy>
  <cp:revision>2</cp:revision>
  <cp:lastPrinted>2019-11-14T09:24:00Z</cp:lastPrinted>
  <dcterms:created xsi:type="dcterms:W3CDTF">2019-12-19T08:30:00Z</dcterms:created>
  <dcterms:modified xsi:type="dcterms:W3CDTF">2019-12-19T08:30:00Z</dcterms:modified>
</cp:coreProperties>
</file>