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14574" w14:textId="77777777" w:rsidR="00E12588" w:rsidRDefault="00A72029">
      <w:pPr>
        <w:rPr>
          <w:rFonts w:ascii="Comic Sans MS" w:hAnsi="Comic Sans MS"/>
        </w:rPr>
      </w:pPr>
      <w:r>
        <w:rPr>
          <w:rFonts w:ascii="Arial Black" w:hAnsi="Arial Black"/>
          <w:b/>
          <w:noProof/>
          <w:u w:val="single"/>
          <w:lang w:eastAsia="en-GB"/>
        </w:rPr>
        <w:drawing>
          <wp:anchor distT="0" distB="0" distL="114300" distR="114300" simplePos="0" relativeHeight="251687424" behindDoc="0" locked="0" layoutInCell="1" allowOverlap="1" wp14:anchorId="3851D027" wp14:editId="35AB3E09">
            <wp:simplePos x="0" y="0"/>
            <wp:positionH relativeFrom="margin">
              <wp:posOffset>-846455</wp:posOffset>
            </wp:positionH>
            <wp:positionV relativeFrom="margin">
              <wp:posOffset>-556895</wp:posOffset>
            </wp:positionV>
            <wp:extent cx="1228725" cy="909320"/>
            <wp:effectExtent l="0" t="0" r="9525" b="5080"/>
            <wp:wrapSquare wrapText="bothSides"/>
            <wp:docPr id="1" name="Picture 1" descr="Non ARE Logo 201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n ARE Logo 20102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0B0D">
        <w:rPr>
          <w:rFonts w:ascii="Arial" w:hAnsi="Arial" w:cs="Arial"/>
          <w:noProof/>
          <w:sz w:val="21"/>
          <w:szCs w:val="21"/>
          <w:lang w:eastAsia="en-GB"/>
        </w:rPr>
        <w:drawing>
          <wp:anchor distT="0" distB="0" distL="114300" distR="114300" simplePos="0" relativeHeight="251683328" behindDoc="0" locked="0" layoutInCell="1" allowOverlap="1" wp14:anchorId="0577BF42" wp14:editId="5DF0EE3D">
            <wp:simplePos x="0" y="0"/>
            <wp:positionH relativeFrom="rightMargin">
              <wp:posOffset>726</wp:posOffset>
            </wp:positionH>
            <wp:positionV relativeFrom="margin">
              <wp:posOffset>-587523</wp:posOffset>
            </wp:positionV>
            <wp:extent cx="920115" cy="638175"/>
            <wp:effectExtent l="0" t="0" r="0" b="9525"/>
            <wp:wrapSquare wrapText="bothSides"/>
            <wp:docPr id="3" name="Picture 3" descr="New RC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New RCS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8B4">
        <w:rPr>
          <w:rFonts w:ascii="Arial Black" w:hAnsi="Arial Black"/>
          <w:b/>
          <w:noProof/>
          <w:u w:val="single"/>
          <w:lang w:eastAsia="en-GB"/>
        </w:rPr>
        <w:drawing>
          <wp:anchor distT="0" distB="0" distL="114300" distR="114300" simplePos="0" relativeHeight="251648000" behindDoc="1" locked="0" layoutInCell="1" allowOverlap="1" wp14:anchorId="7EF07AE4" wp14:editId="6AA769C6">
            <wp:simplePos x="0" y="0"/>
            <wp:positionH relativeFrom="margin">
              <wp:posOffset>1570511</wp:posOffset>
            </wp:positionH>
            <wp:positionV relativeFrom="paragraph">
              <wp:posOffset>-483689</wp:posOffset>
            </wp:positionV>
            <wp:extent cx="2603005" cy="1400555"/>
            <wp:effectExtent l="0" t="0" r="6985" b="9525"/>
            <wp:wrapNone/>
            <wp:docPr id="13" name="Picture 13" descr="PMlogofinal VERY PURPLE 180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Mlogofinal VERY PURPLE 1806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155" cy="141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62566C" w14:textId="77777777" w:rsidR="00641264" w:rsidRDefault="00641264">
      <w:pPr>
        <w:pStyle w:val="Heading1"/>
        <w:rPr>
          <w:rFonts w:ascii="Arial Black" w:hAnsi="Arial Black"/>
          <w:b/>
          <w:u w:val="single"/>
        </w:rPr>
      </w:pPr>
    </w:p>
    <w:p w14:paraId="3B9A3A90" w14:textId="77777777" w:rsidR="00641264" w:rsidRPr="00641264" w:rsidRDefault="00641264">
      <w:pPr>
        <w:pStyle w:val="Heading1"/>
        <w:rPr>
          <w:rFonts w:ascii="Arial Black" w:hAnsi="Arial Black"/>
          <w:b/>
          <w:sz w:val="24"/>
          <w:szCs w:val="24"/>
          <w:u w:val="single"/>
        </w:rPr>
      </w:pPr>
    </w:p>
    <w:p w14:paraId="26C56B2C" w14:textId="77777777" w:rsidR="005A50A7" w:rsidRDefault="005A50A7" w:rsidP="00C56B60"/>
    <w:p w14:paraId="7EAD4E0C" w14:textId="77777777" w:rsidR="00235BFA" w:rsidRPr="004F4DA5" w:rsidRDefault="00235BFA" w:rsidP="00C24BAE">
      <w:pPr>
        <w:ind w:firstLine="720"/>
        <w:rPr>
          <w:rFonts w:ascii="Arial" w:hAnsi="Arial" w:cs="Arial"/>
          <w:sz w:val="22"/>
          <w:szCs w:val="22"/>
        </w:rPr>
      </w:pPr>
    </w:p>
    <w:p w14:paraId="5998251C" w14:textId="77777777" w:rsidR="00980B0D" w:rsidRDefault="00980B0D" w:rsidP="00363B9D">
      <w:pPr>
        <w:rPr>
          <w:rFonts w:ascii="Arial" w:hAnsi="Arial" w:cs="Arial"/>
          <w:sz w:val="22"/>
          <w:szCs w:val="22"/>
        </w:rPr>
      </w:pPr>
    </w:p>
    <w:p w14:paraId="3CD47BAA" w14:textId="77777777" w:rsidR="00980B0D" w:rsidRPr="00980B0D" w:rsidRDefault="00980B0D" w:rsidP="00980B0D">
      <w:pPr>
        <w:pStyle w:val="Heading1"/>
        <w:rPr>
          <w:rFonts w:ascii="Arial" w:hAnsi="Arial" w:cs="Arial"/>
          <w:iCs/>
          <w:sz w:val="19"/>
          <w:szCs w:val="19"/>
        </w:rPr>
      </w:pPr>
      <w:r w:rsidRPr="00980B0D">
        <w:rPr>
          <w:rFonts w:ascii="Arial" w:hAnsi="Arial" w:cs="Arial"/>
          <w:iCs/>
          <w:sz w:val="19"/>
          <w:szCs w:val="19"/>
        </w:rPr>
        <w:t>Preston Manor School, Carlton Avenue East, Wembley, Middlesex, HA9 8NA</w:t>
      </w:r>
    </w:p>
    <w:p w14:paraId="3E98F017" w14:textId="77777777" w:rsidR="00980B0D" w:rsidRPr="00980B0D" w:rsidRDefault="00980B0D" w:rsidP="00980B0D">
      <w:pPr>
        <w:pStyle w:val="Heading1"/>
        <w:rPr>
          <w:rFonts w:ascii="Arial" w:hAnsi="Arial" w:cs="Arial"/>
          <w:iCs/>
          <w:sz w:val="19"/>
          <w:szCs w:val="19"/>
        </w:rPr>
      </w:pPr>
      <w:r w:rsidRPr="00980B0D">
        <w:rPr>
          <w:rFonts w:ascii="Arial" w:hAnsi="Arial" w:cs="Arial"/>
          <w:b/>
          <w:bCs/>
          <w:iCs/>
          <w:sz w:val="19"/>
          <w:szCs w:val="19"/>
        </w:rPr>
        <w:t>Executive Head:</w:t>
      </w:r>
      <w:r w:rsidRPr="00980B0D">
        <w:rPr>
          <w:rFonts w:ascii="Arial" w:hAnsi="Arial" w:cs="Arial"/>
          <w:iCs/>
          <w:sz w:val="19"/>
          <w:szCs w:val="19"/>
        </w:rPr>
        <w:t xml:space="preserve"> Mr R. Denial </w:t>
      </w:r>
      <w:r w:rsidRPr="00980B0D">
        <w:rPr>
          <w:rFonts w:ascii="Arial" w:hAnsi="Arial" w:cs="Arial"/>
          <w:b/>
          <w:bCs/>
          <w:iCs/>
          <w:sz w:val="19"/>
          <w:szCs w:val="19"/>
        </w:rPr>
        <w:t>Director of Music:</w:t>
      </w:r>
      <w:r w:rsidRPr="00980B0D">
        <w:rPr>
          <w:rFonts w:ascii="Arial" w:hAnsi="Arial" w:cs="Arial"/>
          <w:iCs/>
          <w:sz w:val="19"/>
          <w:szCs w:val="19"/>
        </w:rPr>
        <w:t xml:space="preserve"> Mr. K. C. Crawley GTCL, MMUS</w:t>
      </w:r>
    </w:p>
    <w:p w14:paraId="0C3F7933" w14:textId="77777777" w:rsidR="00980B0D" w:rsidRPr="00980B0D" w:rsidRDefault="00980B0D" w:rsidP="00980B0D">
      <w:pPr>
        <w:jc w:val="center"/>
        <w:rPr>
          <w:rFonts w:ascii="Arial" w:hAnsi="Arial" w:cs="Arial"/>
          <w:iCs/>
          <w:sz w:val="19"/>
          <w:szCs w:val="19"/>
        </w:rPr>
      </w:pPr>
      <w:r w:rsidRPr="00980B0D">
        <w:rPr>
          <w:rFonts w:ascii="Arial" w:hAnsi="Arial" w:cs="Arial"/>
          <w:b/>
          <w:iCs/>
          <w:sz w:val="19"/>
          <w:szCs w:val="19"/>
        </w:rPr>
        <w:t>Music Department Direct Line Telephone:</w:t>
      </w:r>
      <w:r w:rsidRPr="00980B0D">
        <w:rPr>
          <w:rFonts w:ascii="Arial" w:hAnsi="Arial" w:cs="Arial"/>
          <w:iCs/>
          <w:sz w:val="19"/>
          <w:szCs w:val="19"/>
        </w:rPr>
        <w:t xml:space="preserve"> 020 8385 4068 </w:t>
      </w:r>
    </w:p>
    <w:p w14:paraId="7A196101" w14:textId="77777777" w:rsidR="00980B0D" w:rsidRDefault="00980B0D" w:rsidP="00363B9D">
      <w:pPr>
        <w:rPr>
          <w:rFonts w:ascii="Arial" w:hAnsi="Arial" w:cs="Arial"/>
          <w:sz w:val="22"/>
          <w:szCs w:val="22"/>
        </w:rPr>
      </w:pPr>
    </w:p>
    <w:p w14:paraId="3AAB6E81" w14:textId="77777777" w:rsidR="00980B0D" w:rsidRPr="004F4DA5" w:rsidRDefault="00980B0D" w:rsidP="00363B9D">
      <w:pPr>
        <w:rPr>
          <w:rFonts w:ascii="Arial" w:hAnsi="Arial" w:cs="Arial"/>
          <w:sz w:val="22"/>
          <w:szCs w:val="22"/>
        </w:rPr>
      </w:pPr>
    </w:p>
    <w:p w14:paraId="5DBB308A" w14:textId="6367D098" w:rsidR="004F4DA5" w:rsidRPr="004F4DA5" w:rsidRDefault="004F4DA5" w:rsidP="00355365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  <w:r w:rsidRPr="004F4DA5">
        <w:rPr>
          <w:rFonts w:ascii="Arial" w:hAnsi="Arial" w:cs="Arial"/>
          <w:sz w:val="21"/>
          <w:szCs w:val="21"/>
        </w:rPr>
        <w:t>The Preston Manor Music Academy is a</w:t>
      </w:r>
      <w:r w:rsidR="00980B0D">
        <w:rPr>
          <w:rFonts w:ascii="Arial" w:hAnsi="Arial" w:cs="Arial"/>
          <w:sz w:val="21"/>
          <w:szCs w:val="21"/>
        </w:rPr>
        <w:t xml:space="preserve"> small independent</w:t>
      </w:r>
      <w:r w:rsidRPr="004F4DA5">
        <w:rPr>
          <w:rFonts w:ascii="Arial" w:hAnsi="Arial" w:cs="Arial"/>
          <w:sz w:val="21"/>
          <w:szCs w:val="21"/>
        </w:rPr>
        <w:t xml:space="preserve"> </w:t>
      </w:r>
      <w:r w:rsidR="00F03274">
        <w:rPr>
          <w:rFonts w:ascii="Arial" w:hAnsi="Arial" w:cs="Arial"/>
          <w:sz w:val="21"/>
          <w:szCs w:val="21"/>
        </w:rPr>
        <w:t>qu</w:t>
      </w:r>
      <w:r w:rsidR="00980B0D">
        <w:rPr>
          <w:rFonts w:ascii="Arial" w:hAnsi="Arial" w:cs="Arial"/>
          <w:sz w:val="21"/>
          <w:szCs w:val="21"/>
        </w:rPr>
        <w:t>intupl</w:t>
      </w:r>
      <w:r w:rsidR="00F03274">
        <w:rPr>
          <w:rFonts w:ascii="Arial" w:hAnsi="Arial" w:cs="Arial"/>
          <w:sz w:val="21"/>
          <w:szCs w:val="21"/>
        </w:rPr>
        <w:t>e</w:t>
      </w:r>
      <w:r w:rsidR="0054549A">
        <w:rPr>
          <w:rFonts w:ascii="Arial" w:hAnsi="Arial" w:cs="Arial"/>
          <w:sz w:val="21"/>
          <w:szCs w:val="21"/>
        </w:rPr>
        <w:t xml:space="preserve"> award winning Saturday community </w:t>
      </w:r>
      <w:r w:rsidRPr="004F4DA5">
        <w:rPr>
          <w:rFonts w:ascii="Arial" w:hAnsi="Arial" w:cs="Arial"/>
          <w:sz w:val="21"/>
          <w:szCs w:val="21"/>
        </w:rPr>
        <w:t>music school for 6 to 18 year o</w:t>
      </w:r>
      <w:r w:rsidR="00CB16AB">
        <w:rPr>
          <w:rFonts w:ascii="Arial" w:hAnsi="Arial" w:cs="Arial"/>
          <w:sz w:val="21"/>
          <w:szCs w:val="21"/>
        </w:rPr>
        <w:t xml:space="preserve">lds that offers a </w:t>
      </w:r>
      <w:r w:rsidRPr="004F4DA5">
        <w:rPr>
          <w:rFonts w:ascii="Arial" w:hAnsi="Arial" w:cs="Arial"/>
          <w:sz w:val="21"/>
          <w:szCs w:val="21"/>
        </w:rPr>
        <w:t xml:space="preserve">choice of instrumental lessons but also the chance to play in an orchestra or ensemble sing in a choir and study music theory. We currently offer </w:t>
      </w:r>
      <w:r w:rsidRPr="004F4DA5">
        <w:rPr>
          <w:rFonts w:ascii="Arial" w:hAnsi="Arial" w:cs="Arial"/>
          <w:i/>
          <w:sz w:val="21"/>
          <w:szCs w:val="21"/>
        </w:rPr>
        <w:t>small group</w:t>
      </w:r>
      <w:r w:rsidRPr="004F4DA5">
        <w:rPr>
          <w:rFonts w:ascii="Arial" w:hAnsi="Arial" w:cs="Arial"/>
          <w:sz w:val="21"/>
          <w:szCs w:val="21"/>
        </w:rPr>
        <w:t xml:space="preserve"> lessons in piano, keyboard, flute, vio</w:t>
      </w:r>
      <w:r w:rsidR="00F03274">
        <w:rPr>
          <w:rFonts w:ascii="Arial" w:hAnsi="Arial" w:cs="Arial"/>
          <w:sz w:val="21"/>
          <w:szCs w:val="21"/>
        </w:rPr>
        <w:t xml:space="preserve">lin, classical, electric and bass guitar, </w:t>
      </w:r>
      <w:proofErr w:type="gramStart"/>
      <w:r w:rsidR="00F03274">
        <w:rPr>
          <w:rFonts w:ascii="Arial" w:hAnsi="Arial" w:cs="Arial"/>
          <w:sz w:val="21"/>
          <w:szCs w:val="21"/>
        </w:rPr>
        <w:t>ukulele</w:t>
      </w:r>
      <w:proofErr w:type="gramEnd"/>
      <w:r w:rsidR="00F03274">
        <w:rPr>
          <w:rFonts w:ascii="Arial" w:hAnsi="Arial" w:cs="Arial"/>
          <w:sz w:val="21"/>
          <w:szCs w:val="21"/>
        </w:rPr>
        <w:t xml:space="preserve"> and </w:t>
      </w:r>
      <w:r w:rsidRPr="004F4DA5">
        <w:rPr>
          <w:rFonts w:ascii="Arial" w:hAnsi="Arial" w:cs="Arial"/>
          <w:sz w:val="21"/>
          <w:szCs w:val="21"/>
        </w:rPr>
        <w:t>drum kit</w:t>
      </w:r>
      <w:r w:rsidR="009312BF">
        <w:rPr>
          <w:rFonts w:ascii="Arial" w:hAnsi="Arial" w:cs="Arial"/>
          <w:sz w:val="21"/>
          <w:szCs w:val="21"/>
        </w:rPr>
        <w:t>.</w:t>
      </w:r>
      <w:r w:rsidR="00F03274">
        <w:rPr>
          <w:rFonts w:ascii="Arial" w:hAnsi="Arial" w:cs="Arial"/>
          <w:sz w:val="21"/>
          <w:szCs w:val="21"/>
        </w:rPr>
        <w:t xml:space="preserve"> </w:t>
      </w:r>
      <w:r w:rsidRPr="004F4DA5">
        <w:rPr>
          <w:rFonts w:ascii="Arial" w:hAnsi="Arial" w:cs="Arial"/>
          <w:sz w:val="21"/>
          <w:szCs w:val="21"/>
        </w:rPr>
        <w:t xml:space="preserve">Pupils attending Preston Manor’s Upper </w:t>
      </w:r>
      <w:r w:rsidR="009312BF">
        <w:rPr>
          <w:rFonts w:ascii="Arial" w:hAnsi="Arial" w:cs="Arial"/>
          <w:sz w:val="21"/>
          <w:szCs w:val="21"/>
        </w:rPr>
        <w:t xml:space="preserve">or Lower </w:t>
      </w:r>
      <w:r w:rsidRPr="004F4DA5">
        <w:rPr>
          <w:rFonts w:ascii="Arial" w:hAnsi="Arial" w:cs="Arial"/>
          <w:sz w:val="21"/>
          <w:szCs w:val="21"/>
        </w:rPr>
        <w:t xml:space="preserve">School receive first priority. </w:t>
      </w:r>
    </w:p>
    <w:p w14:paraId="71420AA0" w14:textId="77777777" w:rsidR="00F03274" w:rsidRDefault="004F4DA5" w:rsidP="00980B0D">
      <w:pPr>
        <w:pStyle w:val="NoSpacing"/>
        <w:jc w:val="both"/>
        <w:rPr>
          <w:rFonts w:ascii="Arial" w:hAnsi="Arial" w:cs="Arial"/>
          <w:sz w:val="21"/>
          <w:szCs w:val="21"/>
        </w:rPr>
      </w:pPr>
      <w:r w:rsidRPr="004F4DA5">
        <w:rPr>
          <w:rFonts w:ascii="Arial" w:hAnsi="Arial" w:cs="Arial"/>
          <w:sz w:val="21"/>
          <w:szCs w:val="21"/>
        </w:rPr>
        <w:tab/>
      </w:r>
      <w:r w:rsidR="00C178B4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391AEF7" wp14:editId="1795145C">
            <wp:simplePos x="0" y="0"/>
            <wp:positionH relativeFrom="margin">
              <wp:posOffset>408940</wp:posOffset>
            </wp:positionH>
            <wp:positionV relativeFrom="margin">
              <wp:posOffset>9588500</wp:posOffset>
            </wp:positionV>
            <wp:extent cx="1793240" cy="683895"/>
            <wp:effectExtent l="0" t="0" r="0" b="0"/>
            <wp:wrapSquare wrapText="bothSides"/>
            <wp:docPr id="31" name="Picture 3" descr="C:\Users\Keir\Desktop\tim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ir\Desktop\timthum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8" t="12238" r="12714" b="20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8B4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FA93C6D" wp14:editId="32A24DF2">
            <wp:simplePos x="0" y="0"/>
            <wp:positionH relativeFrom="margin">
              <wp:posOffset>408940</wp:posOffset>
            </wp:positionH>
            <wp:positionV relativeFrom="margin">
              <wp:posOffset>9588500</wp:posOffset>
            </wp:positionV>
            <wp:extent cx="1793240" cy="683895"/>
            <wp:effectExtent l="0" t="0" r="0" b="0"/>
            <wp:wrapSquare wrapText="bothSides"/>
            <wp:docPr id="30" name="Picture 3" descr="C:\Users\Keir\Desktop\tim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ir\Desktop\timthum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8" t="12238" r="12714" b="20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8B4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C47F910" wp14:editId="779BE4B8">
            <wp:simplePos x="0" y="0"/>
            <wp:positionH relativeFrom="margin">
              <wp:posOffset>408940</wp:posOffset>
            </wp:positionH>
            <wp:positionV relativeFrom="margin">
              <wp:posOffset>9588500</wp:posOffset>
            </wp:positionV>
            <wp:extent cx="1793240" cy="683895"/>
            <wp:effectExtent l="0" t="0" r="0" b="0"/>
            <wp:wrapSquare wrapText="bothSides"/>
            <wp:docPr id="29" name="Picture 3" descr="C:\Users\Keir\Desktop\tim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ir\Desktop\timthum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8" t="12238" r="12714" b="20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3274" w:rsidRPr="00CB16AB">
        <w:rPr>
          <w:rFonts w:ascii="Arial" w:hAnsi="Arial" w:cs="Arial"/>
          <w:i/>
          <w:sz w:val="21"/>
          <w:szCs w:val="21"/>
        </w:rPr>
        <w:t xml:space="preserve"> </w:t>
      </w:r>
    </w:p>
    <w:p w14:paraId="0D9E9CEE" w14:textId="77777777" w:rsidR="00CB16AB" w:rsidRDefault="00CB16AB" w:rsidP="00D1385E">
      <w:pPr>
        <w:pStyle w:val="NoSpacing"/>
        <w:jc w:val="both"/>
        <w:rPr>
          <w:rFonts w:ascii="Arial" w:hAnsi="Arial" w:cs="Arial"/>
          <w:sz w:val="21"/>
          <w:szCs w:val="21"/>
        </w:rPr>
      </w:pPr>
    </w:p>
    <w:p w14:paraId="18F7133B" w14:textId="77777777" w:rsidR="00F03274" w:rsidRDefault="00F03274" w:rsidP="00D1385E">
      <w:pPr>
        <w:pStyle w:val="NoSpacing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There are two membership categories</w:t>
      </w:r>
      <w:r w:rsidR="00952A88">
        <w:rPr>
          <w:rFonts w:ascii="Arial" w:hAnsi="Arial" w:cs="Arial"/>
          <w:sz w:val="21"/>
          <w:szCs w:val="21"/>
        </w:rPr>
        <w:t xml:space="preserve">: </w:t>
      </w:r>
    </w:p>
    <w:p w14:paraId="59A97DD2" w14:textId="77777777" w:rsidR="00CB16AB" w:rsidRDefault="00CB16AB" w:rsidP="00D1385E">
      <w:pPr>
        <w:pStyle w:val="NoSpacing"/>
        <w:jc w:val="both"/>
        <w:rPr>
          <w:rFonts w:ascii="Arial" w:hAnsi="Arial" w:cs="Arial"/>
          <w:sz w:val="21"/>
          <w:szCs w:val="21"/>
        </w:rPr>
      </w:pPr>
    </w:p>
    <w:p w14:paraId="564CD4C1" w14:textId="77777777" w:rsidR="00F03274" w:rsidRDefault="00F03274" w:rsidP="00D1385E">
      <w:pPr>
        <w:pStyle w:val="NoSpacing"/>
        <w:jc w:val="both"/>
        <w:rPr>
          <w:rFonts w:ascii="Arial" w:hAnsi="Arial" w:cs="Arial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5"/>
        <w:gridCol w:w="6015"/>
      </w:tblGrid>
      <w:tr w:rsidR="00F03274" w14:paraId="2804D098" w14:textId="77777777" w:rsidTr="00F03274">
        <w:tc>
          <w:tcPr>
            <w:tcW w:w="2660" w:type="dxa"/>
            <w:shd w:val="clear" w:color="auto" w:fill="D9D9D9" w:themeFill="background1" w:themeFillShade="D9"/>
          </w:tcPr>
          <w:p w14:paraId="5C8AC66E" w14:textId="77777777" w:rsidR="00F03274" w:rsidRPr="00F03274" w:rsidRDefault="00F03274" w:rsidP="00D1385E">
            <w:pPr>
              <w:pStyle w:val="NoSpacing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F03274">
              <w:rPr>
                <w:rFonts w:ascii="Arial" w:hAnsi="Arial" w:cs="Arial"/>
                <w:b/>
                <w:sz w:val="21"/>
                <w:szCs w:val="21"/>
              </w:rPr>
              <w:t xml:space="preserve">Membership Category  </w:t>
            </w:r>
          </w:p>
        </w:tc>
        <w:tc>
          <w:tcPr>
            <w:tcW w:w="6196" w:type="dxa"/>
            <w:shd w:val="clear" w:color="auto" w:fill="D9D9D9" w:themeFill="background1" w:themeFillShade="D9"/>
          </w:tcPr>
          <w:p w14:paraId="52EB4D64" w14:textId="77777777" w:rsidR="00F03274" w:rsidRPr="00F03274" w:rsidRDefault="00952A88" w:rsidP="00D1385E">
            <w:pPr>
              <w:pStyle w:val="NoSpacing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Description and Age Range</w:t>
            </w:r>
            <w:r w:rsidR="00F03274" w:rsidRPr="00F03274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</w:tc>
      </w:tr>
      <w:tr w:rsidR="00F03274" w14:paraId="6339D34A" w14:textId="77777777" w:rsidTr="00F03274">
        <w:tc>
          <w:tcPr>
            <w:tcW w:w="2660" w:type="dxa"/>
          </w:tcPr>
          <w:p w14:paraId="5BC313D6" w14:textId="77777777" w:rsidR="00F03274" w:rsidRDefault="00F03274" w:rsidP="00D1385E">
            <w:pPr>
              <w:pStyle w:val="NoSpacing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Music Academy </w:t>
            </w:r>
          </w:p>
        </w:tc>
        <w:tc>
          <w:tcPr>
            <w:tcW w:w="6196" w:type="dxa"/>
          </w:tcPr>
          <w:p w14:paraId="65DCD08E" w14:textId="77777777" w:rsidR="00F03274" w:rsidRDefault="00952A88" w:rsidP="00952A88">
            <w:pPr>
              <w:pStyle w:val="NoSpacing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Open to h</w:t>
            </w:r>
            <w:r w:rsidR="00F03274">
              <w:rPr>
                <w:rFonts w:ascii="Arial" w:hAnsi="Arial" w:cs="Arial"/>
                <w:sz w:val="21"/>
                <w:szCs w:val="21"/>
              </w:rPr>
              <w:t>igh school aged students from Year 7 to 13 from both Preston Manor School and the surrounding community</w:t>
            </w:r>
          </w:p>
        </w:tc>
      </w:tr>
      <w:tr w:rsidR="00F03274" w14:paraId="047F7662" w14:textId="77777777" w:rsidTr="00F03274">
        <w:tc>
          <w:tcPr>
            <w:tcW w:w="2660" w:type="dxa"/>
          </w:tcPr>
          <w:p w14:paraId="3C6BB9D1" w14:textId="77777777" w:rsidR="00F03274" w:rsidRDefault="00952A88" w:rsidP="00D1385E">
            <w:pPr>
              <w:pStyle w:val="NoSpacing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Junior Music Academy</w:t>
            </w:r>
          </w:p>
        </w:tc>
        <w:tc>
          <w:tcPr>
            <w:tcW w:w="6196" w:type="dxa"/>
          </w:tcPr>
          <w:p w14:paraId="0BC44B0A" w14:textId="77777777" w:rsidR="00F03274" w:rsidRDefault="00952A88" w:rsidP="00952A88">
            <w:pPr>
              <w:pStyle w:val="NoSpacing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Open to primary school aged students from Year 2 to 6 from both Preston Manor’s Lower School and the surrounding community.</w:t>
            </w:r>
          </w:p>
        </w:tc>
      </w:tr>
    </w:tbl>
    <w:p w14:paraId="28ED4679" w14:textId="77777777" w:rsidR="00F03274" w:rsidRDefault="00F03274" w:rsidP="00D1385E">
      <w:pPr>
        <w:pStyle w:val="NoSpacing"/>
        <w:jc w:val="both"/>
        <w:rPr>
          <w:rFonts w:ascii="Arial" w:hAnsi="Arial" w:cs="Arial"/>
          <w:sz w:val="21"/>
          <w:szCs w:val="21"/>
        </w:rPr>
      </w:pPr>
    </w:p>
    <w:p w14:paraId="31B564A1" w14:textId="77777777" w:rsidR="00F03274" w:rsidRDefault="00F03274" w:rsidP="00D1385E">
      <w:pPr>
        <w:pStyle w:val="NoSpacing"/>
        <w:jc w:val="both"/>
        <w:rPr>
          <w:rFonts w:ascii="Arial" w:hAnsi="Arial" w:cs="Arial"/>
          <w:sz w:val="21"/>
          <w:szCs w:val="21"/>
        </w:rPr>
      </w:pPr>
    </w:p>
    <w:p w14:paraId="16E231B5" w14:textId="77777777" w:rsidR="004F4DA5" w:rsidRPr="004F4DA5" w:rsidRDefault="004F4DA5" w:rsidP="00FB066B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  <w:r w:rsidRPr="004F4DA5">
        <w:rPr>
          <w:rFonts w:ascii="Arial" w:hAnsi="Arial" w:cs="Arial"/>
          <w:sz w:val="21"/>
          <w:szCs w:val="21"/>
        </w:rPr>
        <w:t>Studying music theory not only enables a student to achieve a greater understanding of the music they are learning in their instrumental lessons but also allows them to pursue the Associated Board/London College/Rock School exam system up to and beyond grade five. The theory of music is not offered as part of the National Curriculum but extra-curricular study can help any child in their apprec</w:t>
      </w:r>
      <w:r w:rsidR="00952A88">
        <w:rPr>
          <w:rFonts w:ascii="Arial" w:hAnsi="Arial" w:cs="Arial"/>
          <w:sz w:val="21"/>
          <w:szCs w:val="21"/>
        </w:rPr>
        <w:t xml:space="preserve">iation and understanding of </w:t>
      </w:r>
      <w:r w:rsidRPr="004F4DA5">
        <w:rPr>
          <w:rFonts w:ascii="Arial" w:hAnsi="Arial" w:cs="Arial"/>
          <w:sz w:val="21"/>
          <w:szCs w:val="21"/>
        </w:rPr>
        <w:t xml:space="preserve">classroom </w:t>
      </w:r>
      <w:r w:rsidR="00952A88">
        <w:rPr>
          <w:rFonts w:ascii="Arial" w:hAnsi="Arial" w:cs="Arial"/>
          <w:sz w:val="21"/>
          <w:szCs w:val="21"/>
        </w:rPr>
        <w:t xml:space="preserve">based </w:t>
      </w:r>
      <w:r w:rsidRPr="004F4DA5">
        <w:rPr>
          <w:rFonts w:ascii="Arial" w:hAnsi="Arial" w:cs="Arial"/>
          <w:sz w:val="21"/>
          <w:szCs w:val="21"/>
        </w:rPr>
        <w:t>music</w:t>
      </w:r>
      <w:r w:rsidR="00952A88">
        <w:rPr>
          <w:rFonts w:ascii="Arial" w:hAnsi="Arial" w:cs="Arial"/>
          <w:sz w:val="21"/>
          <w:szCs w:val="21"/>
        </w:rPr>
        <w:t xml:space="preserve"> lessons.</w:t>
      </w:r>
      <w:r w:rsidRPr="004F4DA5">
        <w:rPr>
          <w:rFonts w:ascii="Arial" w:hAnsi="Arial" w:cs="Arial"/>
          <w:sz w:val="21"/>
          <w:szCs w:val="21"/>
        </w:rPr>
        <w:t xml:space="preserve"> </w:t>
      </w:r>
      <w:r w:rsidR="00952A88">
        <w:rPr>
          <w:rFonts w:ascii="Arial" w:hAnsi="Arial" w:cs="Arial"/>
          <w:sz w:val="21"/>
          <w:szCs w:val="21"/>
        </w:rPr>
        <w:t>In addition</w:t>
      </w:r>
      <w:r w:rsidR="0054549A">
        <w:rPr>
          <w:rFonts w:ascii="Arial" w:hAnsi="Arial" w:cs="Arial"/>
          <w:sz w:val="21"/>
          <w:szCs w:val="21"/>
        </w:rPr>
        <w:t xml:space="preserve">, the QCA </w:t>
      </w:r>
      <w:r w:rsidRPr="004F4DA5">
        <w:rPr>
          <w:rFonts w:ascii="Arial" w:hAnsi="Arial" w:cs="Arial"/>
          <w:sz w:val="21"/>
          <w:szCs w:val="21"/>
        </w:rPr>
        <w:t>recognises that the study of both practical and theoretical music to a grade five standard is equivalent in points t</w:t>
      </w:r>
      <w:r w:rsidR="00952A88">
        <w:rPr>
          <w:rFonts w:ascii="Arial" w:hAnsi="Arial" w:cs="Arial"/>
          <w:sz w:val="21"/>
          <w:szCs w:val="21"/>
        </w:rPr>
        <w:t>o a GCSE. Achieving above grade</w:t>
      </w:r>
      <w:r w:rsidRPr="004F4DA5">
        <w:rPr>
          <w:rFonts w:ascii="Arial" w:hAnsi="Arial" w:cs="Arial"/>
          <w:sz w:val="21"/>
          <w:szCs w:val="21"/>
        </w:rPr>
        <w:t xml:space="preserve"> </w:t>
      </w:r>
      <w:r w:rsidR="00952A88">
        <w:rPr>
          <w:rFonts w:ascii="Arial" w:hAnsi="Arial" w:cs="Arial"/>
          <w:sz w:val="21"/>
          <w:szCs w:val="21"/>
        </w:rPr>
        <w:t>six</w:t>
      </w:r>
      <w:r w:rsidRPr="004F4DA5">
        <w:rPr>
          <w:rFonts w:ascii="Arial" w:hAnsi="Arial" w:cs="Arial"/>
          <w:sz w:val="21"/>
          <w:szCs w:val="21"/>
        </w:rPr>
        <w:t xml:space="preserve"> can also earn pupils UCAS points </w:t>
      </w:r>
      <w:r w:rsidR="00B54A9C" w:rsidRPr="004F4DA5">
        <w:rPr>
          <w:rFonts w:ascii="Arial" w:hAnsi="Arial" w:cs="Arial"/>
          <w:sz w:val="21"/>
          <w:szCs w:val="21"/>
        </w:rPr>
        <w:t>that</w:t>
      </w:r>
      <w:r w:rsidRPr="004F4DA5">
        <w:rPr>
          <w:rFonts w:ascii="Arial" w:hAnsi="Arial" w:cs="Arial"/>
          <w:sz w:val="21"/>
          <w:szCs w:val="21"/>
        </w:rPr>
        <w:t xml:space="preserve"> count towards meeting offers made by universities.</w:t>
      </w:r>
    </w:p>
    <w:p w14:paraId="7E99AF96" w14:textId="77777777" w:rsidR="004F4DA5" w:rsidRPr="004F4DA5" w:rsidRDefault="004F4DA5" w:rsidP="004F4DA5">
      <w:pPr>
        <w:pStyle w:val="NoSpacing"/>
        <w:jc w:val="both"/>
        <w:rPr>
          <w:rFonts w:ascii="Arial" w:hAnsi="Arial" w:cs="Arial"/>
          <w:sz w:val="21"/>
          <w:szCs w:val="21"/>
        </w:rPr>
      </w:pPr>
    </w:p>
    <w:p w14:paraId="68F20E97" w14:textId="77777777" w:rsidR="004F4DA5" w:rsidRPr="004F4DA5" w:rsidRDefault="004F4DA5" w:rsidP="00FB066B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  <w:r w:rsidRPr="004F4DA5">
        <w:rPr>
          <w:rFonts w:ascii="Arial" w:hAnsi="Arial" w:cs="Arial"/>
          <w:sz w:val="21"/>
          <w:szCs w:val="21"/>
        </w:rPr>
        <w:t xml:space="preserve">At first, instrumental lessons are taken </w:t>
      </w:r>
      <w:r w:rsidRPr="004F4DA5">
        <w:rPr>
          <w:rFonts w:ascii="Arial" w:hAnsi="Arial" w:cs="Arial"/>
          <w:i/>
          <w:iCs/>
          <w:sz w:val="21"/>
          <w:szCs w:val="21"/>
        </w:rPr>
        <w:t>in small groups</w:t>
      </w:r>
      <w:r w:rsidRPr="004F4DA5">
        <w:rPr>
          <w:rFonts w:ascii="Arial" w:hAnsi="Arial" w:cs="Arial"/>
          <w:sz w:val="21"/>
          <w:szCs w:val="21"/>
        </w:rPr>
        <w:t xml:space="preserve">; pupils studying for GCSE </w:t>
      </w:r>
      <w:r w:rsidR="00980B0D">
        <w:rPr>
          <w:rFonts w:ascii="Arial" w:hAnsi="Arial" w:cs="Arial"/>
          <w:sz w:val="21"/>
          <w:szCs w:val="21"/>
        </w:rPr>
        <w:t>M</w:t>
      </w:r>
      <w:r w:rsidRPr="004F4DA5">
        <w:rPr>
          <w:rFonts w:ascii="Arial" w:hAnsi="Arial" w:cs="Arial"/>
          <w:sz w:val="21"/>
          <w:szCs w:val="21"/>
        </w:rPr>
        <w:t>usic at Preston Manor may have their lessons in pairs or individually, subject to the Director of the Music’s approval. Whilst learners are encouraged to take graded exams; we have had a number of recent exam successes</w:t>
      </w:r>
      <w:r w:rsidR="0054549A">
        <w:rPr>
          <w:rFonts w:ascii="Arial" w:hAnsi="Arial" w:cs="Arial"/>
          <w:sz w:val="21"/>
          <w:szCs w:val="21"/>
        </w:rPr>
        <w:t xml:space="preserve"> (including students passing Grades 6 to 8)</w:t>
      </w:r>
      <w:r w:rsidRPr="004F4DA5">
        <w:rPr>
          <w:rFonts w:ascii="Arial" w:hAnsi="Arial" w:cs="Arial"/>
          <w:sz w:val="21"/>
          <w:szCs w:val="21"/>
        </w:rPr>
        <w:t xml:space="preserve"> in both practical and theoretical exams</w:t>
      </w:r>
      <w:r w:rsidR="00952A88">
        <w:rPr>
          <w:rFonts w:ascii="Arial" w:hAnsi="Arial" w:cs="Arial"/>
          <w:sz w:val="21"/>
          <w:szCs w:val="21"/>
        </w:rPr>
        <w:t xml:space="preserve"> for a range of exam boards</w:t>
      </w:r>
      <w:r w:rsidRPr="004F4DA5">
        <w:rPr>
          <w:rFonts w:ascii="Arial" w:hAnsi="Arial" w:cs="Arial"/>
          <w:sz w:val="21"/>
          <w:szCs w:val="21"/>
        </w:rPr>
        <w:t>, this is by no means compulsory.</w:t>
      </w:r>
      <w:r w:rsidR="00952A88">
        <w:rPr>
          <w:rFonts w:ascii="Arial" w:hAnsi="Arial" w:cs="Arial"/>
          <w:sz w:val="21"/>
          <w:szCs w:val="21"/>
        </w:rPr>
        <w:t xml:space="preserve"> We are also able to prepare </w:t>
      </w:r>
      <w:r w:rsidR="009312BF">
        <w:rPr>
          <w:rFonts w:ascii="Arial" w:hAnsi="Arial" w:cs="Arial"/>
          <w:sz w:val="21"/>
          <w:szCs w:val="21"/>
        </w:rPr>
        <w:t xml:space="preserve">Year 5 or 6 </w:t>
      </w:r>
      <w:r w:rsidR="00952A88">
        <w:rPr>
          <w:rFonts w:ascii="Arial" w:hAnsi="Arial" w:cs="Arial"/>
          <w:sz w:val="21"/>
          <w:szCs w:val="21"/>
        </w:rPr>
        <w:t xml:space="preserve">students for the Grammar School Music Aptitude Test. </w:t>
      </w:r>
    </w:p>
    <w:p w14:paraId="2926B5DC" w14:textId="77777777" w:rsidR="004F4DA5" w:rsidRPr="004F4DA5" w:rsidRDefault="004F4DA5" w:rsidP="004F4DA5">
      <w:pPr>
        <w:pStyle w:val="NoSpacing"/>
        <w:jc w:val="both"/>
        <w:rPr>
          <w:rFonts w:ascii="Arial" w:hAnsi="Arial" w:cs="Arial"/>
          <w:sz w:val="21"/>
          <w:szCs w:val="21"/>
        </w:rPr>
      </w:pPr>
    </w:p>
    <w:p w14:paraId="4D1B8E31" w14:textId="5F789350" w:rsidR="00F03274" w:rsidRDefault="00C85F9A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The Music Academy holds Roland’s Champion School for Music </w:t>
      </w:r>
      <w:r w:rsidR="008641DB">
        <w:rPr>
          <w:rFonts w:ascii="Arial" w:hAnsi="Arial" w:cs="Arial"/>
          <w:sz w:val="21"/>
          <w:szCs w:val="21"/>
        </w:rPr>
        <w:t xml:space="preserve">status, has won a Mayor of London’s Excellence in </w:t>
      </w:r>
      <w:proofErr w:type="gramStart"/>
      <w:r w:rsidR="008641DB">
        <w:rPr>
          <w:rFonts w:ascii="Arial" w:hAnsi="Arial" w:cs="Arial"/>
          <w:sz w:val="21"/>
          <w:szCs w:val="21"/>
        </w:rPr>
        <w:t>Music Schools</w:t>
      </w:r>
      <w:proofErr w:type="gramEnd"/>
      <w:r w:rsidR="008641DB">
        <w:rPr>
          <w:rFonts w:ascii="Arial" w:hAnsi="Arial" w:cs="Arial"/>
          <w:sz w:val="21"/>
          <w:szCs w:val="21"/>
        </w:rPr>
        <w:t xml:space="preserve"> award,</w:t>
      </w:r>
      <w:r w:rsidR="0054549A">
        <w:rPr>
          <w:rFonts w:ascii="Arial" w:hAnsi="Arial" w:cs="Arial"/>
          <w:sz w:val="21"/>
          <w:szCs w:val="21"/>
        </w:rPr>
        <w:t xml:space="preserve"> and has ach</w:t>
      </w:r>
      <w:r w:rsidR="00952A88">
        <w:rPr>
          <w:rFonts w:ascii="Arial" w:hAnsi="Arial" w:cs="Arial"/>
          <w:sz w:val="21"/>
          <w:szCs w:val="21"/>
        </w:rPr>
        <w:t xml:space="preserve">ieved ABRSM’s Music Mark status for </w:t>
      </w:r>
      <w:r w:rsidR="00FB066B">
        <w:rPr>
          <w:rFonts w:ascii="Arial" w:hAnsi="Arial" w:cs="Arial"/>
          <w:sz w:val="21"/>
          <w:szCs w:val="21"/>
        </w:rPr>
        <w:t xml:space="preserve">five </w:t>
      </w:r>
      <w:r w:rsidR="00952A88">
        <w:rPr>
          <w:rFonts w:ascii="Arial" w:hAnsi="Arial" w:cs="Arial"/>
          <w:sz w:val="21"/>
          <w:szCs w:val="21"/>
        </w:rPr>
        <w:t xml:space="preserve">successive years. </w:t>
      </w:r>
    </w:p>
    <w:p w14:paraId="352ABC67" w14:textId="77777777" w:rsidR="00DF7830" w:rsidRDefault="00DF7830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</w:p>
    <w:p w14:paraId="438A83A6" w14:textId="77777777" w:rsidR="00DF7830" w:rsidRDefault="00DF7830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</w:p>
    <w:p w14:paraId="33E9550B" w14:textId="77777777" w:rsidR="00F03274" w:rsidRDefault="00531CBC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  <w:r w:rsidRPr="00CC149B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33FC1E6A" wp14:editId="6A278592">
            <wp:simplePos x="0" y="0"/>
            <wp:positionH relativeFrom="margin">
              <wp:posOffset>-1024461</wp:posOffset>
            </wp:positionH>
            <wp:positionV relativeFrom="margin">
              <wp:posOffset>8113643</wp:posOffset>
            </wp:positionV>
            <wp:extent cx="680085" cy="1006475"/>
            <wp:effectExtent l="0" t="0" r="5715" b="3175"/>
            <wp:wrapSquare wrapText="bothSides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704364" w14:textId="77777777" w:rsidR="00980B0D" w:rsidRDefault="00980B0D" w:rsidP="00980B0D">
      <w:pPr>
        <w:pStyle w:val="NoSpacing"/>
        <w:jc w:val="both"/>
        <w:rPr>
          <w:rFonts w:ascii="Arial" w:hAnsi="Arial" w:cs="Arial"/>
          <w:sz w:val="21"/>
          <w:szCs w:val="21"/>
        </w:rPr>
      </w:pPr>
    </w:p>
    <w:p w14:paraId="02D6163E" w14:textId="77777777" w:rsidR="008641DB" w:rsidRDefault="00531CBC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  <w:r w:rsidRPr="00CC149B">
        <w:rPr>
          <w:rFonts w:ascii="Arial" w:hAnsi="Arial" w:cs="Arial"/>
          <w:noProof/>
          <w:sz w:val="72"/>
          <w:szCs w:val="72"/>
          <w:lang w:eastAsia="en-GB"/>
        </w:rPr>
        <w:drawing>
          <wp:anchor distT="0" distB="0" distL="114300" distR="114300" simplePos="0" relativeHeight="251659776" behindDoc="0" locked="0" layoutInCell="1" allowOverlap="1" wp14:anchorId="093C33AB" wp14:editId="5CE5D150">
            <wp:simplePos x="0" y="0"/>
            <wp:positionH relativeFrom="margin">
              <wp:posOffset>5328697</wp:posOffset>
            </wp:positionH>
            <wp:positionV relativeFrom="margin">
              <wp:posOffset>8274182</wp:posOffset>
            </wp:positionV>
            <wp:extent cx="1137920" cy="857885"/>
            <wp:effectExtent l="0" t="0" r="5080" b="0"/>
            <wp:wrapSquare wrapText="bothSides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33" t="21838" r="23334" b="11462"/>
                    <a:stretch/>
                  </pic:blipFill>
                  <pic:spPr>
                    <a:xfrm>
                      <a:off x="0" y="0"/>
                      <a:ext cx="1137920" cy="857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2003DD" w14:textId="77777777" w:rsidR="00F03274" w:rsidRDefault="00F03274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</w:p>
    <w:p w14:paraId="69413018" w14:textId="75316DC5" w:rsidR="00F03274" w:rsidRDefault="00717C7F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44416" behindDoc="1" locked="0" layoutInCell="1" allowOverlap="1" wp14:anchorId="17604154" wp14:editId="044D13C2">
            <wp:simplePos x="0" y="0"/>
            <wp:positionH relativeFrom="margin">
              <wp:align>center</wp:align>
            </wp:positionH>
            <wp:positionV relativeFrom="paragraph">
              <wp:posOffset>-447040</wp:posOffset>
            </wp:positionV>
            <wp:extent cx="2305050" cy="1200150"/>
            <wp:effectExtent l="0" t="0" r="0" b="0"/>
            <wp:wrapNone/>
            <wp:docPr id="2" name="Picture 20" descr="PMlogofinal VERY PURPLE 180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Mlogofinal VERY PURPLE 1806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A72029">
        <w:rPr>
          <w:noProof/>
          <w:lang w:eastAsia="en-GB"/>
        </w:rPr>
        <w:drawing>
          <wp:anchor distT="0" distB="0" distL="114300" distR="114300" simplePos="0" relativeHeight="251688448" behindDoc="0" locked="0" layoutInCell="1" allowOverlap="1" wp14:anchorId="68ABA179" wp14:editId="13485586">
            <wp:simplePos x="0" y="0"/>
            <wp:positionH relativeFrom="margin">
              <wp:posOffset>-884555</wp:posOffset>
            </wp:positionH>
            <wp:positionV relativeFrom="margin">
              <wp:posOffset>-518795</wp:posOffset>
            </wp:positionV>
            <wp:extent cx="1228725" cy="909320"/>
            <wp:effectExtent l="0" t="0" r="9525" b="5080"/>
            <wp:wrapSquare wrapText="bothSides"/>
            <wp:docPr id="15" name="Picture 15" descr="Non ARE Logo 201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on ARE Logo 20102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0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DEEE66" w14:textId="77777777" w:rsidR="00F03274" w:rsidRDefault="00F03274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</w:p>
    <w:p w14:paraId="776C852F" w14:textId="77777777" w:rsidR="00F03274" w:rsidRDefault="00F03274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</w:p>
    <w:p w14:paraId="193E5CE1" w14:textId="77777777" w:rsidR="00F03274" w:rsidRDefault="00F03274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</w:p>
    <w:p w14:paraId="087DE082" w14:textId="77777777" w:rsidR="00F03274" w:rsidRDefault="00F03274" w:rsidP="00C85F9A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</w:p>
    <w:p w14:paraId="77AA6C7F" w14:textId="4FC46D08" w:rsidR="004F4DA5" w:rsidRPr="00717C7F" w:rsidRDefault="0054549A" w:rsidP="00717C7F">
      <w:pPr>
        <w:pStyle w:val="NoSpacing"/>
        <w:ind w:firstLine="72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C178B4">
        <w:rPr>
          <w:noProof/>
          <w:lang w:eastAsia="en-GB"/>
        </w:rPr>
        <w:drawing>
          <wp:anchor distT="0" distB="0" distL="114300" distR="114300" simplePos="0" relativeHeight="251660800" behindDoc="0" locked="0" layoutInCell="1" allowOverlap="1" wp14:anchorId="2046933D" wp14:editId="313F1A6F">
            <wp:simplePos x="0" y="0"/>
            <wp:positionH relativeFrom="margin">
              <wp:posOffset>408940</wp:posOffset>
            </wp:positionH>
            <wp:positionV relativeFrom="margin">
              <wp:posOffset>9588500</wp:posOffset>
            </wp:positionV>
            <wp:extent cx="1793240" cy="683895"/>
            <wp:effectExtent l="0" t="0" r="0" b="0"/>
            <wp:wrapSquare wrapText="bothSides"/>
            <wp:docPr id="27" name="Picture 3" descr="C:\Users\Keir\Desktop\tim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ir\Desktop\timthum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8" t="12238" r="12714" b="20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8B4"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4FBDBB93" wp14:editId="443B47D2">
            <wp:simplePos x="0" y="0"/>
            <wp:positionH relativeFrom="margin">
              <wp:posOffset>408940</wp:posOffset>
            </wp:positionH>
            <wp:positionV relativeFrom="margin">
              <wp:posOffset>9588500</wp:posOffset>
            </wp:positionV>
            <wp:extent cx="1793240" cy="683895"/>
            <wp:effectExtent l="0" t="0" r="0" b="0"/>
            <wp:wrapSquare wrapText="bothSides"/>
            <wp:docPr id="24" name="Picture 3" descr="C:\Users\Keir\Desktop\tim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ir\Desktop\timthum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8" t="12238" r="12714" b="20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8B4">
        <w:rPr>
          <w:noProof/>
          <w:lang w:eastAsia="en-GB"/>
        </w:rPr>
        <w:drawing>
          <wp:anchor distT="0" distB="0" distL="114300" distR="114300" simplePos="0" relativeHeight="251653632" behindDoc="0" locked="0" layoutInCell="1" allowOverlap="1" wp14:anchorId="59A45B62" wp14:editId="6CC7B36D">
            <wp:simplePos x="0" y="0"/>
            <wp:positionH relativeFrom="margin">
              <wp:posOffset>408940</wp:posOffset>
            </wp:positionH>
            <wp:positionV relativeFrom="margin">
              <wp:posOffset>9588500</wp:posOffset>
            </wp:positionV>
            <wp:extent cx="1793240" cy="683895"/>
            <wp:effectExtent l="0" t="0" r="0" b="0"/>
            <wp:wrapSquare wrapText="bothSides"/>
            <wp:docPr id="23" name="Picture 3" descr="C:\Users\Keir\Desktop\tim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ir\Desktop\timthum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8" t="12238" r="12714" b="20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8B4">
        <w:rPr>
          <w:noProof/>
          <w:lang w:eastAsia="en-GB"/>
        </w:rPr>
        <w:drawing>
          <wp:anchor distT="0" distB="0" distL="114300" distR="114300" simplePos="0" relativeHeight="251650560" behindDoc="0" locked="0" layoutInCell="1" allowOverlap="1" wp14:anchorId="28D1772C" wp14:editId="3B5CA8E2">
            <wp:simplePos x="0" y="0"/>
            <wp:positionH relativeFrom="margin">
              <wp:posOffset>408940</wp:posOffset>
            </wp:positionH>
            <wp:positionV relativeFrom="margin">
              <wp:posOffset>9588500</wp:posOffset>
            </wp:positionV>
            <wp:extent cx="1793240" cy="683895"/>
            <wp:effectExtent l="0" t="0" r="0" b="0"/>
            <wp:wrapSquare wrapText="bothSides"/>
            <wp:docPr id="22" name="Picture 3" descr="C:\Users\Keir\Desktop\timthu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eir\Desktop\timthum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38" t="12238" r="12714" b="20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1140D1" w14:textId="77777777" w:rsidR="009312BF" w:rsidRDefault="004F4DA5" w:rsidP="004F4DA5">
      <w:pPr>
        <w:pStyle w:val="NoSpacing"/>
        <w:jc w:val="center"/>
        <w:rPr>
          <w:rFonts w:ascii="Arial" w:hAnsi="Arial" w:cs="Arial"/>
          <w:b/>
        </w:rPr>
      </w:pPr>
      <w:r w:rsidRPr="00905E2F">
        <w:rPr>
          <w:rFonts w:ascii="Arial" w:hAnsi="Arial" w:cs="Arial"/>
          <w:b/>
        </w:rPr>
        <w:t>Music Academy Application Form</w:t>
      </w:r>
    </w:p>
    <w:p w14:paraId="10F0755C" w14:textId="77777777" w:rsidR="004F4DA5" w:rsidRDefault="009312BF" w:rsidP="004F4DA5">
      <w:pPr>
        <w:pStyle w:val="NoSpacing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Please complete in neat, clear block capitals </w:t>
      </w:r>
      <w:r w:rsidR="004F4DA5">
        <w:rPr>
          <w:rFonts w:ascii="Arial" w:hAnsi="Arial" w:cs="Arial"/>
          <w:b/>
        </w:rPr>
        <w:t xml:space="preserve"> </w:t>
      </w:r>
    </w:p>
    <w:p w14:paraId="73D2FF52" w14:textId="77777777" w:rsidR="004F4DA5" w:rsidRPr="004B6338" w:rsidRDefault="004F4DA5" w:rsidP="004F4DA5">
      <w:pPr>
        <w:pStyle w:val="NoSpacing"/>
        <w:rPr>
          <w:rFonts w:ascii="Arial" w:hAnsi="Arial" w:cs="Arial"/>
        </w:rPr>
      </w:pPr>
    </w:p>
    <w:p w14:paraId="0099CFC6" w14:textId="77777777" w:rsidR="004F4DA5" w:rsidRPr="00B91FED" w:rsidRDefault="004F4DA5" w:rsidP="004F4DA5">
      <w:pPr>
        <w:pStyle w:val="NoSpacing"/>
        <w:rPr>
          <w:rFonts w:ascii="Arial" w:hAnsi="Arial" w:cs="Arial"/>
          <w:b/>
          <w:sz w:val="21"/>
          <w:szCs w:val="21"/>
        </w:rPr>
      </w:pPr>
      <w:r w:rsidRPr="00B91FED">
        <w:rPr>
          <w:rFonts w:ascii="Arial" w:hAnsi="Arial" w:cs="Arial"/>
          <w:b/>
          <w:sz w:val="21"/>
          <w:szCs w:val="21"/>
        </w:rPr>
        <w:t>The Cost:</w:t>
      </w:r>
    </w:p>
    <w:p w14:paraId="27C49076" w14:textId="77777777" w:rsidR="004F4DA5" w:rsidRPr="007D09C1" w:rsidRDefault="004F4DA5" w:rsidP="004F4DA5">
      <w:pPr>
        <w:pStyle w:val="NoSpacing"/>
        <w:rPr>
          <w:rFonts w:ascii="Arial" w:hAnsi="Arial" w:cs="Arial"/>
          <w:sz w:val="21"/>
          <w:szCs w:val="21"/>
        </w:rPr>
      </w:pPr>
    </w:p>
    <w:p w14:paraId="3AE6B4D1" w14:textId="24137D8F" w:rsidR="004F4DA5" w:rsidRPr="007D09C1" w:rsidRDefault="004F4DA5" w:rsidP="004F4DA5">
      <w:pPr>
        <w:pStyle w:val="NoSpacing"/>
        <w:jc w:val="both"/>
        <w:rPr>
          <w:sz w:val="21"/>
          <w:szCs w:val="21"/>
        </w:rPr>
      </w:pPr>
      <w:r w:rsidRPr="007D09C1">
        <w:rPr>
          <w:rFonts w:ascii="Arial" w:hAnsi="Arial" w:cs="Arial"/>
          <w:sz w:val="21"/>
          <w:szCs w:val="21"/>
        </w:rPr>
        <w:tab/>
      </w:r>
      <w:r w:rsidR="00952A88">
        <w:rPr>
          <w:rFonts w:ascii="Arial" w:hAnsi="Arial" w:cs="Arial"/>
          <w:sz w:val="21"/>
          <w:szCs w:val="21"/>
        </w:rPr>
        <w:t xml:space="preserve">Please see the pricing sheet </w:t>
      </w:r>
      <w:r w:rsidR="00717C7F">
        <w:rPr>
          <w:rFonts w:ascii="Arial" w:hAnsi="Arial" w:cs="Arial"/>
          <w:sz w:val="21"/>
          <w:szCs w:val="21"/>
        </w:rPr>
        <w:t xml:space="preserve">on our website </w:t>
      </w:r>
      <w:r w:rsidR="00952A88">
        <w:rPr>
          <w:rFonts w:ascii="Arial" w:hAnsi="Arial" w:cs="Arial"/>
          <w:sz w:val="21"/>
          <w:szCs w:val="21"/>
        </w:rPr>
        <w:t xml:space="preserve">for this year’s academic fees. Currently we are operating in </w:t>
      </w:r>
      <w:r w:rsidR="00980B0D" w:rsidRPr="00531CBC">
        <w:rPr>
          <w:rFonts w:ascii="Arial" w:hAnsi="Arial" w:cs="Arial"/>
          <w:b/>
          <w:bCs/>
          <w:sz w:val="21"/>
          <w:szCs w:val="21"/>
        </w:rPr>
        <w:t>five</w:t>
      </w:r>
      <w:r w:rsidR="00980B0D">
        <w:rPr>
          <w:rFonts w:ascii="Arial" w:hAnsi="Arial" w:cs="Arial"/>
          <w:sz w:val="21"/>
          <w:szCs w:val="21"/>
        </w:rPr>
        <w:t xml:space="preserve"> week half termly blocks with the relevant fee paid by the end of each block</w:t>
      </w:r>
      <w:r w:rsidR="00952A88">
        <w:rPr>
          <w:rFonts w:ascii="Arial" w:hAnsi="Arial" w:cs="Arial"/>
          <w:sz w:val="21"/>
          <w:szCs w:val="21"/>
        </w:rPr>
        <w:t xml:space="preserve">. </w:t>
      </w:r>
      <w:r w:rsidRPr="007D09C1">
        <w:rPr>
          <w:sz w:val="21"/>
          <w:szCs w:val="21"/>
        </w:rPr>
        <w:t xml:space="preserve"> </w:t>
      </w:r>
    </w:p>
    <w:p w14:paraId="67166E8B" w14:textId="1AC48DB9" w:rsidR="00B544CC" w:rsidRDefault="00B544CC" w:rsidP="004F4DA5">
      <w:pPr>
        <w:rPr>
          <w:rFonts w:ascii="Arial" w:hAnsi="Arial" w:cs="Arial"/>
          <w:b/>
          <w:sz w:val="24"/>
          <w:szCs w:val="24"/>
        </w:rPr>
      </w:pPr>
    </w:p>
    <w:p w14:paraId="629BBC29" w14:textId="77777777" w:rsidR="004F4DA5" w:rsidRDefault="00C178B4" w:rsidP="004F4DA5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37248" behindDoc="0" locked="0" layoutInCell="0" allowOverlap="1" wp14:anchorId="4C99403D" wp14:editId="2E425262">
                <wp:simplePos x="0" y="0"/>
                <wp:positionH relativeFrom="column">
                  <wp:posOffset>1246068</wp:posOffset>
                </wp:positionH>
                <wp:positionV relativeFrom="paragraph">
                  <wp:posOffset>142644</wp:posOffset>
                </wp:positionV>
                <wp:extent cx="3752347" cy="0"/>
                <wp:effectExtent l="0" t="0" r="19685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5234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57172C7" id="Straight Connector 20" o:spid="_x0000_s1026" style="position:absolute;z-index:251637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8.1pt,11.25pt" to="393.5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" o:allowincell="f"/>
            </w:pict>
          </mc:Fallback>
        </mc:AlternateContent>
      </w:r>
      <w:r w:rsidR="004F4DA5" w:rsidRPr="004B6338">
        <w:rPr>
          <w:rFonts w:ascii="Arial" w:hAnsi="Arial" w:cs="Arial"/>
          <w:b/>
          <w:sz w:val="24"/>
          <w:szCs w:val="24"/>
        </w:rPr>
        <w:t xml:space="preserve">PUPIL’S NAME:                                                             </w:t>
      </w:r>
      <w:r w:rsidR="004F4DA5">
        <w:rPr>
          <w:rFonts w:ascii="Arial" w:hAnsi="Arial" w:cs="Arial"/>
          <w:b/>
          <w:sz w:val="24"/>
          <w:szCs w:val="24"/>
        </w:rPr>
        <w:t xml:space="preserve">                   </w:t>
      </w:r>
    </w:p>
    <w:p w14:paraId="0B8E5FCB" w14:textId="77777777" w:rsidR="009312BF" w:rsidRDefault="009312BF" w:rsidP="004F4DA5">
      <w:pPr>
        <w:rPr>
          <w:rFonts w:ascii="Arial" w:hAnsi="Arial" w:cs="Arial"/>
          <w:b/>
          <w:sz w:val="24"/>
          <w:szCs w:val="24"/>
        </w:rPr>
      </w:pPr>
    </w:p>
    <w:p w14:paraId="6FFD9BA0" w14:textId="77777777" w:rsidR="009312BF" w:rsidRDefault="00D821EA" w:rsidP="004F4DA5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68992" behindDoc="0" locked="0" layoutInCell="0" allowOverlap="1" wp14:anchorId="415F347F" wp14:editId="7C6DBD21">
                <wp:simplePos x="0" y="0"/>
                <wp:positionH relativeFrom="column">
                  <wp:posOffset>4369255</wp:posOffset>
                </wp:positionH>
                <wp:positionV relativeFrom="paragraph">
                  <wp:posOffset>134797</wp:posOffset>
                </wp:positionV>
                <wp:extent cx="619125" cy="0"/>
                <wp:effectExtent l="0" t="0" r="2857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CAA4F9D" id="Straight Connector 4" o:spid="_x0000_s1026" style="position:absolute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4.05pt,10.6pt" to="392.8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" o:allowincell="f"/>
            </w:pict>
          </mc:Fallback>
        </mc:AlternateContent>
      </w:r>
      <w:r w:rsidR="009312BF">
        <w:rPr>
          <w:rFonts w:ascii="Arial" w:hAnsi="Arial" w:cs="Arial"/>
          <w:b/>
          <w:sz w:val="24"/>
          <w:szCs w:val="24"/>
        </w:rPr>
        <w:t>PUPIL’S FORM / CLASS if attending Preston Manor School:</w:t>
      </w:r>
    </w:p>
    <w:p w14:paraId="6F4841C2" w14:textId="77777777" w:rsidR="009312BF" w:rsidRDefault="009312BF" w:rsidP="004F4DA5">
      <w:pPr>
        <w:rPr>
          <w:rFonts w:ascii="Arial" w:hAnsi="Arial" w:cs="Arial"/>
          <w:b/>
          <w:sz w:val="24"/>
          <w:szCs w:val="24"/>
        </w:rPr>
      </w:pPr>
    </w:p>
    <w:p w14:paraId="420F9A66" w14:textId="77777777" w:rsidR="009312BF" w:rsidRDefault="00B54A9C" w:rsidP="004F4DA5">
      <w:pPr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81280" behindDoc="0" locked="0" layoutInCell="0" allowOverlap="1" wp14:anchorId="18FDA8C1" wp14:editId="563FC110">
                <wp:simplePos x="0" y="0"/>
                <wp:positionH relativeFrom="column">
                  <wp:posOffset>2529557</wp:posOffset>
                </wp:positionH>
                <wp:positionV relativeFrom="paragraph">
                  <wp:posOffset>139700</wp:posOffset>
                </wp:positionV>
                <wp:extent cx="2473637" cy="0"/>
                <wp:effectExtent l="0" t="0" r="22225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363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A6D3838" id="Straight Connector 9" o:spid="_x0000_s1026" style="position:absolute;z-index:251681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9.2pt,11pt" to="393.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" o:allowincell="f"/>
            </w:pict>
          </mc:Fallback>
        </mc:AlternateContent>
      </w:r>
      <w:r w:rsidR="009312BF">
        <w:rPr>
          <w:rFonts w:ascii="Arial" w:hAnsi="Arial" w:cs="Arial"/>
          <w:b/>
          <w:sz w:val="24"/>
          <w:szCs w:val="24"/>
        </w:rPr>
        <w:t>PUPIL’S AGE</w:t>
      </w:r>
      <w:r>
        <w:rPr>
          <w:rFonts w:ascii="Arial" w:hAnsi="Arial" w:cs="Arial"/>
          <w:b/>
          <w:sz w:val="24"/>
          <w:szCs w:val="24"/>
        </w:rPr>
        <w:t xml:space="preserve"> and SCHOOL YEAR</w:t>
      </w:r>
      <w:r w:rsidR="009312BF">
        <w:rPr>
          <w:rFonts w:ascii="Arial" w:hAnsi="Arial" w:cs="Arial"/>
          <w:b/>
          <w:sz w:val="24"/>
          <w:szCs w:val="24"/>
        </w:rPr>
        <w:t xml:space="preserve">: </w:t>
      </w:r>
    </w:p>
    <w:p w14:paraId="6BA31CAF" w14:textId="77777777" w:rsidR="004F4DA5" w:rsidRPr="004B6338" w:rsidRDefault="004F4DA5" w:rsidP="004F4DA5">
      <w:pPr>
        <w:rPr>
          <w:rFonts w:ascii="Arial" w:hAnsi="Arial" w:cs="Arial"/>
          <w:b/>
          <w:sz w:val="24"/>
          <w:szCs w:val="24"/>
        </w:rPr>
      </w:pPr>
    </w:p>
    <w:p w14:paraId="6B905969" w14:textId="77777777" w:rsidR="004F4DA5" w:rsidRPr="004B6338" w:rsidRDefault="004F4DA5" w:rsidP="004F4DA5">
      <w:pPr>
        <w:pStyle w:val="NoSpacing"/>
        <w:rPr>
          <w:rFonts w:ascii="Arial" w:hAnsi="Arial" w:cs="Arial"/>
        </w:rPr>
      </w:pPr>
    </w:p>
    <w:p w14:paraId="1BC30A75" w14:textId="77777777" w:rsidR="004F4DA5" w:rsidRPr="004B6338" w:rsidRDefault="004F4DA5" w:rsidP="004F4DA5">
      <w:pPr>
        <w:pStyle w:val="NoSpacing"/>
        <w:rPr>
          <w:rFonts w:ascii="Arial" w:hAnsi="Arial" w:cs="Arial"/>
        </w:rPr>
      </w:pPr>
    </w:p>
    <w:p w14:paraId="2474E0FB" w14:textId="77777777" w:rsidR="004F4DA5" w:rsidRPr="004B6338" w:rsidRDefault="004F4DA5" w:rsidP="00FB066B">
      <w:pPr>
        <w:pStyle w:val="NoSpacing"/>
        <w:rPr>
          <w:rFonts w:ascii="Arial" w:hAnsi="Arial" w:cs="Arial"/>
        </w:rPr>
      </w:pPr>
      <w:r w:rsidRPr="004B6338">
        <w:rPr>
          <w:rFonts w:ascii="Arial" w:hAnsi="Arial" w:cs="Arial"/>
          <w:b/>
          <w:sz w:val="20"/>
          <w:szCs w:val="20"/>
        </w:rPr>
        <w:t>Instrument Choice – please tick the relevant box or boxes below</w:t>
      </w:r>
      <w:r w:rsidRPr="004B6338">
        <w:rPr>
          <w:rFonts w:ascii="Arial" w:hAnsi="Arial" w:cs="Arial"/>
        </w:rPr>
        <w:t>:</w:t>
      </w:r>
    </w:p>
    <w:p w14:paraId="32E7B2AF" w14:textId="77777777" w:rsidR="004F4DA5" w:rsidRPr="004B6338" w:rsidRDefault="004F4DA5" w:rsidP="004F4DA5">
      <w:pPr>
        <w:pStyle w:val="NoSpacing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709"/>
        <w:gridCol w:w="709"/>
        <w:gridCol w:w="2268"/>
        <w:gridCol w:w="709"/>
      </w:tblGrid>
      <w:tr w:rsidR="004F4DA5" w:rsidRPr="004B6338" w14:paraId="625CB340" w14:textId="77777777" w:rsidTr="00FB066B">
        <w:tc>
          <w:tcPr>
            <w:tcW w:w="2376" w:type="dxa"/>
          </w:tcPr>
          <w:p w14:paraId="7DBEB192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/>
              </w:rPr>
              <w:t xml:space="preserve">Piano </w:t>
            </w:r>
          </w:p>
          <w:p w14:paraId="17AF319E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370F2C60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shd w:val="clear" w:color="auto" w:fill="000000"/>
          </w:tcPr>
          <w:p w14:paraId="5C263EA2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423DABF0" w14:textId="77777777" w:rsidR="009312BF" w:rsidRDefault="009312BF" w:rsidP="009312BF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/>
              </w:rPr>
              <w:t xml:space="preserve">Electric Guitar </w:t>
            </w:r>
          </w:p>
          <w:p w14:paraId="52F9DCEB" w14:textId="77777777" w:rsidR="004F4DA5" w:rsidRPr="004B6338" w:rsidRDefault="009312BF" w:rsidP="009312BF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>
              <w:rPr>
                <w:rFonts w:ascii="Arial" w:hAnsi="Arial" w:cs="Arial"/>
                <w:bCs/>
                <w:sz w:val="14"/>
                <w:szCs w:val="14"/>
              </w:rPr>
              <w:t>L</w:t>
            </w:r>
            <w:r w:rsidRPr="004B6338">
              <w:rPr>
                <w:rFonts w:ascii="Arial" w:hAnsi="Arial" w:cs="Arial"/>
                <w:bCs/>
                <w:sz w:val="14"/>
                <w:szCs w:val="14"/>
              </w:rPr>
              <w:t>imited Spaces)</w:t>
            </w:r>
          </w:p>
        </w:tc>
        <w:tc>
          <w:tcPr>
            <w:tcW w:w="709" w:type="dxa"/>
          </w:tcPr>
          <w:p w14:paraId="569D0F31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4F4DA5" w:rsidRPr="004B6338" w14:paraId="45D2B308" w14:textId="77777777" w:rsidTr="00FB066B">
        <w:tc>
          <w:tcPr>
            <w:tcW w:w="2376" w:type="dxa"/>
          </w:tcPr>
          <w:p w14:paraId="19558009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/>
              </w:rPr>
              <w:t xml:space="preserve">Keyboard </w:t>
            </w:r>
          </w:p>
          <w:p w14:paraId="001D8E53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08E9AA59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shd w:val="clear" w:color="auto" w:fill="000000"/>
          </w:tcPr>
          <w:p w14:paraId="0738C18C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2765D5F8" w14:textId="77777777" w:rsidR="009312BF" w:rsidRDefault="009312BF" w:rsidP="009312BF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/>
              </w:rPr>
              <w:t>Classical Guitar</w:t>
            </w:r>
          </w:p>
          <w:p w14:paraId="08CE4592" w14:textId="77777777" w:rsidR="00E0233D" w:rsidRPr="004B6338" w:rsidRDefault="009312BF" w:rsidP="009312BF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>
              <w:rPr>
                <w:rFonts w:ascii="Arial" w:hAnsi="Arial" w:cs="Arial"/>
                <w:bCs/>
                <w:sz w:val="14"/>
                <w:szCs w:val="14"/>
              </w:rPr>
              <w:t>L</w:t>
            </w:r>
            <w:r w:rsidRPr="004B6338">
              <w:rPr>
                <w:rFonts w:ascii="Arial" w:hAnsi="Arial" w:cs="Arial"/>
                <w:bCs/>
                <w:sz w:val="14"/>
                <w:szCs w:val="14"/>
              </w:rPr>
              <w:t xml:space="preserve">imited Spaces) </w:t>
            </w:r>
            <w:r w:rsidRPr="004B6338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09" w:type="dxa"/>
          </w:tcPr>
          <w:p w14:paraId="6C4FA0A4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4F4DA5" w:rsidRPr="004B6338" w14:paraId="72840948" w14:textId="77777777" w:rsidTr="00FB066B">
        <w:tc>
          <w:tcPr>
            <w:tcW w:w="2376" w:type="dxa"/>
          </w:tcPr>
          <w:p w14:paraId="15BBCEA3" w14:textId="77777777" w:rsidR="00FB066B" w:rsidRDefault="00FB066B" w:rsidP="00FB066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Ukulele </w:t>
            </w:r>
          </w:p>
          <w:p w14:paraId="3B071E47" w14:textId="77777777" w:rsidR="008641DB" w:rsidRDefault="00FB066B" w:rsidP="00FB066B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>
              <w:rPr>
                <w:rFonts w:ascii="Arial" w:hAnsi="Arial" w:cs="Arial"/>
                <w:bCs/>
                <w:sz w:val="14"/>
                <w:szCs w:val="14"/>
              </w:rPr>
              <w:t>L</w:t>
            </w:r>
            <w:r w:rsidRPr="004B6338">
              <w:rPr>
                <w:rFonts w:ascii="Arial" w:hAnsi="Arial" w:cs="Arial"/>
                <w:bCs/>
                <w:sz w:val="14"/>
                <w:szCs w:val="14"/>
              </w:rPr>
              <w:t xml:space="preserve">imited Spaces) </w:t>
            </w:r>
            <w:r w:rsidRPr="004B6338">
              <w:rPr>
                <w:rFonts w:ascii="Arial" w:hAnsi="Arial" w:cs="Arial"/>
                <w:b/>
              </w:rPr>
              <w:t xml:space="preserve"> </w:t>
            </w:r>
          </w:p>
          <w:p w14:paraId="2AE2465F" w14:textId="60F300F4" w:rsidR="00FB066B" w:rsidRPr="004B6338" w:rsidRDefault="00FB066B" w:rsidP="00FB066B">
            <w:pPr>
              <w:pStyle w:val="NoSpacing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45B27391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shd w:val="clear" w:color="auto" w:fill="000000"/>
          </w:tcPr>
          <w:p w14:paraId="6A085F55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5E3E4207" w14:textId="77777777" w:rsidR="009312BF" w:rsidRDefault="009312BF" w:rsidP="009312BF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Bass</w:t>
            </w:r>
            <w:r w:rsidRPr="004B6338">
              <w:rPr>
                <w:rFonts w:ascii="Arial" w:hAnsi="Arial" w:cs="Arial"/>
                <w:b/>
              </w:rPr>
              <w:t xml:space="preserve"> Guitar</w:t>
            </w:r>
          </w:p>
          <w:p w14:paraId="1577F3F1" w14:textId="77777777" w:rsidR="004F4DA5" w:rsidRPr="004B6338" w:rsidRDefault="009312BF" w:rsidP="009312BF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>
              <w:rPr>
                <w:rFonts w:ascii="Arial" w:hAnsi="Arial" w:cs="Arial"/>
                <w:bCs/>
                <w:sz w:val="14"/>
                <w:szCs w:val="14"/>
              </w:rPr>
              <w:t>L</w:t>
            </w:r>
            <w:r w:rsidRPr="004B6338">
              <w:rPr>
                <w:rFonts w:ascii="Arial" w:hAnsi="Arial" w:cs="Arial"/>
                <w:bCs/>
                <w:sz w:val="14"/>
                <w:szCs w:val="14"/>
              </w:rPr>
              <w:t xml:space="preserve">imited Spaces) </w:t>
            </w:r>
            <w:r w:rsidRPr="004B6338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709" w:type="dxa"/>
          </w:tcPr>
          <w:p w14:paraId="35D61F85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4F4DA5" w:rsidRPr="004B6338" w14:paraId="5C5B3968" w14:textId="77777777" w:rsidTr="00FB066B">
        <w:tc>
          <w:tcPr>
            <w:tcW w:w="2376" w:type="dxa"/>
          </w:tcPr>
          <w:p w14:paraId="24E29364" w14:textId="77777777" w:rsidR="00FB066B" w:rsidRPr="004B6338" w:rsidRDefault="00FB066B" w:rsidP="00FB066B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/>
              </w:rPr>
              <w:t xml:space="preserve">Drum Kit </w:t>
            </w:r>
          </w:p>
          <w:p w14:paraId="6F6040D5" w14:textId="233D3C0C" w:rsidR="009312BF" w:rsidRDefault="00FB066B" w:rsidP="00FB066B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Cs/>
                <w:sz w:val="14"/>
                <w:szCs w:val="14"/>
              </w:rPr>
              <w:t>(</w:t>
            </w:r>
            <w:r>
              <w:rPr>
                <w:rFonts w:ascii="Arial" w:hAnsi="Arial" w:cs="Arial"/>
                <w:bCs/>
                <w:sz w:val="14"/>
                <w:szCs w:val="14"/>
              </w:rPr>
              <w:t>L</w:t>
            </w:r>
            <w:r w:rsidRPr="004B6338">
              <w:rPr>
                <w:rFonts w:ascii="Arial" w:hAnsi="Arial" w:cs="Arial"/>
                <w:bCs/>
                <w:sz w:val="14"/>
                <w:szCs w:val="14"/>
              </w:rPr>
              <w:t>imited Spaces)</w:t>
            </w:r>
          </w:p>
          <w:p w14:paraId="11B58017" w14:textId="77777777" w:rsidR="00FB066B" w:rsidRPr="004B6338" w:rsidRDefault="00FB066B" w:rsidP="00FB066B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7AFFBE2E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  <w:shd w:val="clear" w:color="auto" w:fill="000000"/>
          </w:tcPr>
          <w:p w14:paraId="402FE405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</w:tcPr>
          <w:p w14:paraId="084B70A8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  <w:r w:rsidRPr="004B6338">
              <w:rPr>
                <w:rFonts w:ascii="Arial" w:hAnsi="Arial" w:cs="Arial"/>
                <w:b/>
              </w:rPr>
              <w:t xml:space="preserve">Violin </w:t>
            </w:r>
          </w:p>
        </w:tc>
        <w:tc>
          <w:tcPr>
            <w:tcW w:w="709" w:type="dxa"/>
            <w:shd w:val="clear" w:color="auto" w:fill="auto"/>
          </w:tcPr>
          <w:p w14:paraId="512D9288" w14:textId="77777777" w:rsidR="004F4DA5" w:rsidRPr="004B6338" w:rsidRDefault="004F4DA5" w:rsidP="00317314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</w:tbl>
    <w:p w14:paraId="4CBA30B1" w14:textId="77777777" w:rsidR="00F1205D" w:rsidRDefault="00F1205D" w:rsidP="004F4DA5">
      <w:pPr>
        <w:pStyle w:val="NoSpacing"/>
        <w:rPr>
          <w:b/>
          <w:bCs/>
        </w:rPr>
      </w:pPr>
    </w:p>
    <w:p w14:paraId="64480E62" w14:textId="77777777" w:rsidR="00FB066B" w:rsidRDefault="00FB066B" w:rsidP="004F4DA5">
      <w:pPr>
        <w:pStyle w:val="NoSpacing"/>
        <w:rPr>
          <w:b/>
          <w:bCs/>
        </w:rPr>
      </w:pPr>
    </w:p>
    <w:p w14:paraId="1DEAD29D" w14:textId="77777777" w:rsidR="004F4DA5" w:rsidRDefault="004F4DA5" w:rsidP="004F4DA5">
      <w:pPr>
        <w:pStyle w:val="NoSpacing"/>
        <w:rPr>
          <w:rFonts w:ascii="Arial" w:hAnsi="Arial" w:cs="Arial"/>
          <w:b/>
          <w:sz w:val="20"/>
          <w:szCs w:val="20"/>
        </w:rPr>
      </w:pPr>
    </w:p>
    <w:p w14:paraId="549EA27B" w14:textId="77777777" w:rsidR="004F4DA5" w:rsidRPr="004B6338" w:rsidRDefault="00C178B4" w:rsidP="004F4DA5">
      <w:pPr>
        <w:pStyle w:val="NoSpacing"/>
        <w:rPr>
          <w:rFonts w:ascii="Arial" w:hAnsi="Arial" w:cs="Arial"/>
          <w:b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52096" behindDoc="0" locked="0" layoutInCell="0" allowOverlap="1" wp14:anchorId="66DE718E" wp14:editId="7EB74041">
                <wp:simplePos x="0" y="0"/>
                <wp:positionH relativeFrom="column">
                  <wp:posOffset>1266825</wp:posOffset>
                </wp:positionH>
                <wp:positionV relativeFrom="paragraph">
                  <wp:posOffset>139699</wp:posOffset>
                </wp:positionV>
                <wp:extent cx="3667125" cy="0"/>
                <wp:effectExtent l="0" t="0" r="9525" b="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67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69362F5" id="Straight Connector 18" o:spid="_x0000_s1026" style="position:absolute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9.75pt,11pt" to="388.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" o:allowincell="f"/>
            </w:pict>
          </mc:Fallback>
        </mc:AlternateContent>
      </w:r>
      <w:r w:rsidR="004F4DA5" w:rsidRPr="004B6338">
        <w:rPr>
          <w:rFonts w:ascii="Arial" w:hAnsi="Arial" w:cs="Arial"/>
          <w:b/>
          <w:sz w:val="20"/>
          <w:szCs w:val="20"/>
        </w:rPr>
        <w:t>Musical Experience:</w:t>
      </w:r>
    </w:p>
    <w:p w14:paraId="64CC3388" w14:textId="77777777" w:rsidR="004F4DA5" w:rsidRPr="00905E2F" w:rsidRDefault="004F4DA5" w:rsidP="004F4DA5">
      <w:pPr>
        <w:pStyle w:val="NoSpacing"/>
        <w:rPr>
          <w:rFonts w:ascii="Arial" w:hAnsi="Arial" w:cs="Arial"/>
          <w:sz w:val="16"/>
          <w:szCs w:val="16"/>
        </w:rPr>
      </w:pPr>
      <w:r w:rsidRPr="00905E2F">
        <w:rPr>
          <w:rFonts w:ascii="Arial" w:hAnsi="Arial" w:cs="Arial"/>
          <w:sz w:val="16"/>
          <w:szCs w:val="16"/>
        </w:rPr>
        <w:t xml:space="preserve">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      </w:t>
      </w:r>
      <w:r w:rsidRPr="00905E2F">
        <w:rPr>
          <w:rFonts w:ascii="Arial" w:hAnsi="Arial" w:cs="Arial"/>
          <w:sz w:val="16"/>
          <w:szCs w:val="16"/>
        </w:rPr>
        <w:t>(No previous musical experience is necessary)</w:t>
      </w:r>
    </w:p>
    <w:p w14:paraId="08E1C300" w14:textId="77777777" w:rsidR="004F4DA5" w:rsidRPr="004B6338" w:rsidRDefault="004F4DA5" w:rsidP="004F4DA5">
      <w:pPr>
        <w:pStyle w:val="NoSpacing"/>
        <w:rPr>
          <w:rFonts w:ascii="Arial" w:hAnsi="Arial" w:cs="Arial"/>
          <w:sz w:val="20"/>
          <w:szCs w:val="20"/>
        </w:rPr>
      </w:pPr>
    </w:p>
    <w:p w14:paraId="58027B44" w14:textId="77777777" w:rsidR="009312BF" w:rsidRDefault="009312BF" w:rsidP="009312BF">
      <w:pPr>
        <w:pStyle w:val="NoSpacing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Address including postcode: </w:t>
      </w:r>
    </w:p>
    <w:p w14:paraId="723FB63E" w14:textId="77777777" w:rsidR="009312BF" w:rsidRDefault="00D821EA" w:rsidP="009312BF">
      <w:pPr>
        <w:pStyle w:val="NoSpacing"/>
        <w:rPr>
          <w:rFonts w:ascii="Arial" w:hAnsi="Arial" w:cs="Arial"/>
          <w:b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75136" behindDoc="0" locked="0" layoutInCell="0" allowOverlap="1" wp14:anchorId="5728FE7D" wp14:editId="5AB7EB6F">
                <wp:simplePos x="0" y="0"/>
                <wp:positionH relativeFrom="column">
                  <wp:posOffset>1837896</wp:posOffset>
                </wp:positionH>
                <wp:positionV relativeFrom="paragraph">
                  <wp:posOffset>3604</wp:posOffset>
                </wp:positionV>
                <wp:extent cx="3054985" cy="0"/>
                <wp:effectExtent l="0" t="0" r="3111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549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A565B4D" id="Straight Connector 6" o:spid="_x0000_s1026" style="position:absolute;z-index:251675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4.7pt,.3pt" to="385.2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" o:allowincell="f"/>
            </w:pict>
          </mc:Fallback>
        </mc:AlternateContent>
      </w:r>
    </w:p>
    <w:p w14:paraId="113F60DD" w14:textId="77777777" w:rsidR="009312BF" w:rsidRDefault="009312BF" w:rsidP="009312BF">
      <w:pPr>
        <w:pStyle w:val="NoSpacing"/>
        <w:rPr>
          <w:rFonts w:ascii="Arial" w:hAnsi="Arial" w:cs="Arial"/>
          <w:b/>
          <w:sz w:val="20"/>
          <w:szCs w:val="20"/>
        </w:rPr>
      </w:pPr>
    </w:p>
    <w:p w14:paraId="4773A6F9" w14:textId="77777777" w:rsidR="009312BF" w:rsidRDefault="00D821EA" w:rsidP="009312BF">
      <w:pPr>
        <w:pStyle w:val="NoSpacing"/>
        <w:rPr>
          <w:rFonts w:ascii="Arial" w:hAnsi="Arial" w:cs="Arial"/>
          <w:b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78208" behindDoc="0" locked="0" layoutInCell="0" allowOverlap="1" wp14:anchorId="5CCFDBFC" wp14:editId="2D374A82">
                <wp:simplePos x="0" y="0"/>
                <wp:positionH relativeFrom="column">
                  <wp:posOffset>-1270</wp:posOffset>
                </wp:positionH>
                <wp:positionV relativeFrom="paragraph">
                  <wp:posOffset>54628</wp:posOffset>
                </wp:positionV>
                <wp:extent cx="4904743" cy="0"/>
                <wp:effectExtent l="0" t="0" r="2921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0474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2007B1D" id="Straight Connector 7" o:spid="_x0000_s1026" style="position:absolute;flip:y;z-index:251678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4.3pt" to="386.1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" o:allowincell="f"/>
            </w:pict>
          </mc:Fallback>
        </mc:AlternateContent>
      </w:r>
    </w:p>
    <w:p w14:paraId="3AD96A23" w14:textId="77777777" w:rsidR="009312BF" w:rsidRDefault="009312BF" w:rsidP="009312BF">
      <w:pPr>
        <w:pStyle w:val="NoSpacing"/>
        <w:rPr>
          <w:rFonts w:ascii="Arial" w:hAnsi="Arial" w:cs="Arial"/>
          <w:b/>
          <w:sz w:val="20"/>
          <w:szCs w:val="20"/>
        </w:rPr>
      </w:pPr>
    </w:p>
    <w:p w14:paraId="41C985B9" w14:textId="77777777" w:rsidR="009312BF" w:rsidRDefault="00D821EA" w:rsidP="009312BF">
      <w:pPr>
        <w:pStyle w:val="NoSpacing"/>
        <w:rPr>
          <w:rFonts w:ascii="Arial" w:hAnsi="Arial" w:cs="Arial"/>
          <w:b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79232" behindDoc="0" locked="0" layoutInCell="0" allowOverlap="1" wp14:anchorId="3D322FA6" wp14:editId="495AC5A7">
                <wp:simplePos x="0" y="0"/>
                <wp:positionH relativeFrom="column">
                  <wp:posOffset>-2562</wp:posOffset>
                </wp:positionH>
                <wp:positionV relativeFrom="paragraph">
                  <wp:posOffset>138154</wp:posOffset>
                </wp:positionV>
                <wp:extent cx="4904743" cy="0"/>
                <wp:effectExtent l="0" t="0" r="2921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90474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4B6BCDA" id="Straight Connector 8" o:spid="_x0000_s1026" style="position:absolute;flip:y;z-index:251679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2pt,10.9pt" to="386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" o:allowincell="f"/>
            </w:pict>
          </mc:Fallback>
        </mc:AlternateContent>
      </w:r>
    </w:p>
    <w:p w14:paraId="6B1BEF35" w14:textId="77777777" w:rsidR="009312BF" w:rsidRDefault="009312BF" w:rsidP="009312BF">
      <w:pPr>
        <w:pStyle w:val="NoSpacing"/>
        <w:rPr>
          <w:rFonts w:ascii="Arial" w:hAnsi="Arial" w:cs="Arial"/>
          <w:b/>
          <w:sz w:val="20"/>
          <w:szCs w:val="20"/>
        </w:rPr>
      </w:pPr>
    </w:p>
    <w:p w14:paraId="29B4BEC3" w14:textId="77777777" w:rsidR="009312BF" w:rsidRDefault="009312BF" w:rsidP="009312BF">
      <w:pPr>
        <w:pStyle w:val="NoSpacing"/>
        <w:rPr>
          <w:rFonts w:ascii="Arial" w:hAnsi="Arial" w:cs="Arial"/>
          <w:b/>
          <w:sz w:val="20"/>
          <w:szCs w:val="20"/>
        </w:rPr>
      </w:pPr>
    </w:p>
    <w:p w14:paraId="16071815" w14:textId="77777777" w:rsidR="009312BF" w:rsidRPr="004B6338" w:rsidRDefault="00D821EA" w:rsidP="009312BF">
      <w:pPr>
        <w:pStyle w:val="NoSpacing"/>
        <w:rPr>
          <w:rFonts w:ascii="Arial" w:hAnsi="Arial" w:cs="Arial"/>
          <w:b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71040" behindDoc="0" locked="0" layoutInCell="0" allowOverlap="1" wp14:anchorId="3A5D630C" wp14:editId="2BAD92DC">
                <wp:simplePos x="0" y="0"/>
                <wp:positionH relativeFrom="column">
                  <wp:posOffset>2017758</wp:posOffset>
                </wp:positionH>
                <wp:positionV relativeFrom="paragraph">
                  <wp:posOffset>123810</wp:posOffset>
                </wp:positionV>
                <wp:extent cx="2896481" cy="0"/>
                <wp:effectExtent l="0" t="0" r="3746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9648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DAEA421" id="Straight Connector 5" o:spid="_x0000_s1026" style="position:absolute;z-index:251671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8.9pt,9.75pt" to="386.9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" o:allowincell="f"/>
            </w:pict>
          </mc:Fallback>
        </mc:AlternateContent>
      </w:r>
      <w:r w:rsidR="009312BF" w:rsidRPr="004B6338">
        <w:rPr>
          <w:rFonts w:ascii="Arial" w:hAnsi="Arial" w:cs="Arial"/>
          <w:b/>
          <w:sz w:val="20"/>
          <w:szCs w:val="20"/>
        </w:rPr>
        <w:t xml:space="preserve">Parent/Guardian </w:t>
      </w:r>
      <w:r w:rsidR="009312BF">
        <w:rPr>
          <w:rFonts w:ascii="Arial" w:hAnsi="Arial" w:cs="Arial"/>
          <w:b/>
          <w:sz w:val="20"/>
          <w:szCs w:val="20"/>
        </w:rPr>
        <w:t xml:space="preserve">Email Address: </w:t>
      </w:r>
    </w:p>
    <w:p w14:paraId="29339DEB" w14:textId="77777777" w:rsidR="009312BF" w:rsidRDefault="009312BF" w:rsidP="004F4DA5">
      <w:pPr>
        <w:pStyle w:val="NoSpacing"/>
        <w:rPr>
          <w:rFonts w:ascii="Arial" w:hAnsi="Arial" w:cs="Arial"/>
          <w:b/>
          <w:sz w:val="20"/>
          <w:szCs w:val="20"/>
        </w:rPr>
      </w:pPr>
    </w:p>
    <w:p w14:paraId="3C3E145E" w14:textId="77777777" w:rsidR="009312BF" w:rsidRDefault="009312BF" w:rsidP="004F4DA5">
      <w:pPr>
        <w:pStyle w:val="NoSpacing"/>
        <w:rPr>
          <w:rFonts w:ascii="Arial" w:hAnsi="Arial" w:cs="Arial"/>
          <w:b/>
          <w:sz w:val="20"/>
          <w:szCs w:val="20"/>
        </w:rPr>
      </w:pPr>
    </w:p>
    <w:p w14:paraId="34A02561" w14:textId="77777777" w:rsidR="004F4DA5" w:rsidRPr="004B6338" w:rsidRDefault="004F4DA5" w:rsidP="004F4DA5">
      <w:pPr>
        <w:pStyle w:val="NoSpacing"/>
        <w:rPr>
          <w:rFonts w:ascii="Arial" w:hAnsi="Arial" w:cs="Arial"/>
          <w:b/>
          <w:sz w:val="20"/>
          <w:szCs w:val="20"/>
        </w:rPr>
      </w:pPr>
      <w:r w:rsidRPr="004B6338">
        <w:rPr>
          <w:rFonts w:ascii="Arial" w:hAnsi="Arial" w:cs="Arial"/>
          <w:b/>
          <w:sz w:val="20"/>
          <w:szCs w:val="20"/>
        </w:rPr>
        <w:t xml:space="preserve">Parent/Guardian </w:t>
      </w:r>
      <w:r w:rsidR="00D821EA">
        <w:rPr>
          <w:rFonts w:ascii="Arial" w:hAnsi="Arial" w:cs="Arial"/>
          <w:b/>
          <w:sz w:val="20"/>
          <w:szCs w:val="20"/>
        </w:rPr>
        <w:t>Telephone Numbers:</w:t>
      </w:r>
    </w:p>
    <w:p w14:paraId="7EC6BBCC" w14:textId="77777777" w:rsidR="004F4DA5" w:rsidRPr="004B6338" w:rsidRDefault="008641DB" w:rsidP="004F4DA5">
      <w:pPr>
        <w:pStyle w:val="NoSpacing"/>
        <w:rPr>
          <w:rFonts w:ascii="Arial" w:hAnsi="Arial" w:cs="Arial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61824" behindDoc="0" locked="0" layoutInCell="1" allowOverlap="1" wp14:anchorId="3CE7D10C" wp14:editId="244B8C02">
            <wp:simplePos x="0" y="0"/>
            <wp:positionH relativeFrom="rightMargin">
              <wp:align>left</wp:align>
            </wp:positionH>
            <wp:positionV relativeFrom="margin">
              <wp:posOffset>8390890</wp:posOffset>
            </wp:positionV>
            <wp:extent cx="992505" cy="687705"/>
            <wp:effectExtent l="0" t="0" r="0" b="0"/>
            <wp:wrapSquare wrapText="bothSides"/>
            <wp:docPr id="34" name="Picture 34" descr="New RC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New RCS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1EA"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42368" behindDoc="0" locked="0" layoutInCell="0" allowOverlap="1" wp14:anchorId="0146E99E" wp14:editId="187D116A">
                <wp:simplePos x="0" y="0"/>
                <wp:positionH relativeFrom="column">
                  <wp:posOffset>2334249</wp:posOffset>
                </wp:positionH>
                <wp:positionV relativeFrom="paragraph">
                  <wp:posOffset>4445</wp:posOffset>
                </wp:positionV>
                <wp:extent cx="2568817" cy="0"/>
                <wp:effectExtent l="0" t="0" r="22225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6881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49C04F4" id="Straight Connector 17" o:spid="_x0000_s1026" style="position:absolute;flip:y;z-index:251642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3.8pt,.35pt" to="386.0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" o:allowincell="f"/>
            </w:pict>
          </mc:Fallback>
        </mc:AlternateContent>
      </w:r>
    </w:p>
    <w:p w14:paraId="291F7ED7" w14:textId="77777777" w:rsidR="004B642F" w:rsidRPr="00B544CC" w:rsidRDefault="00C178B4" w:rsidP="00B544CC">
      <w:pPr>
        <w:pStyle w:val="NoSpacing"/>
        <w:rPr>
          <w:rFonts w:ascii="Arial" w:hAnsi="Arial" w:cs="Arial"/>
          <w:b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4294967295" distB="4294967295" distL="114300" distR="114300" simplePos="0" relativeHeight="251643392" behindDoc="0" locked="0" layoutInCell="0" allowOverlap="1" wp14:anchorId="1111E023" wp14:editId="75D04869">
                <wp:simplePos x="0" y="0"/>
                <wp:positionH relativeFrom="column">
                  <wp:posOffset>1788795</wp:posOffset>
                </wp:positionH>
                <wp:positionV relativeFrom="paragraph">
                  <wp:posOffset>147954</wp:posOffset>
                </wp:positionV>
                <wp:extent cx="3133725" cy="0"/>
                <wp:effectExtent l="0" t="0" r="9525" b="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33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75E72FF" id="Straight Connector 16" o:spid="_x0000_s1026" style="position:absolute;z-index:251643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0.85pt,11.65pt" to="387.6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" o:allowincell="f"/>
            </w:pict>
          </mc:Fallback>
        </mc:AlternateContent>
      </w:r>
      <w:r w:rsidR="00D821EA" w:rsidRPr="004B6338">
        <w:rPr>
          <w:rFonts w:ascii="Arial" w:hAnsi="Arial" w:cs="Arial"/>
          <w:b/>
          <w:sz w:val="20"/>
          <w:szCs w:val="20"/>
        </w:rPr>
        <w:t>Parent/Guardian Signature:</w:t>
      </w:r>
    </w:p>
    <w:sectPr w:rsidR="004B642F" w:rsidRPr="00B544CC" w:rsidSect="005A50A7">
      <w:pgSz w:w="12240" w:h="15840"/>
      <w:pgMar w:top="1276" w:right="1800" w:bottom="851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588"/>
    <w:rsid w:val="0000441B"/>
    <w:rsid w:val="00016AEB"/>
    <w:rsid w:val="000249B7"/>
    <w:rsid w:val="000562F2"/>
    <w:rsid w:val="00070285"/>
    <w:rsid w:val="000B3565"/>
    <w:rsid w:val="00123984"/>
    <w:rsid w:val="00142A1C"/>
    <w:rsid w:val="00176EEF"/>
    <w:rsid w:val="00235BFA"/>
    <w:rsid w:val="00266319"/>
    <w:rsid w:val="002D37DF"/>
    <w:rsid w:val="00314D4E"/>
    <w:rsid w:val="003167AF"/>
    <w:rsid w:val="00317314"/>
    <w:rsid w:val="003308FF"/>
    <w:rsid w:val="00336826"/>
    <w:rsid w:val="00355365"/>
    <w:rsid w:val="00363B9D"/>
    <w:rsid w:val="0039799C"/>
    <w:rsid w:val="003A134D"/>
    <w:rsid w:val="003C0FD1"/>
    <w:rsid w:val="003E7660"/>
    <w:rsid w:val="004935CA"/>
    <w:rsid w:val="004B642F"/>
    <w:rsid w:val="004F4DA5"/>
    <w:rsid w:val="00531CBC"/>
    <w:rsid w:val="0054549A"/>
    <w:rsid w:val="00552264"/>
    <w:rsid w:val="005A50A7"/>
    <w:rsid w:val="005D0627"/>
    <w:rsid w:val="005F01FC"/>
    <w:rsid w:val="00641264"/>
    <w:rsid w:val="00664975"/>
    <w:rsid w:val="00686587"/>
    <w:rsid w:val="006941CB"/>
    <w:rsid w:val="00702764"/>
    <w:rsid w:val="00717C7F"/>
    <w:rsid w:val="007546BD"/>
    <w:rsid w:val="008641DB"/>
    <w:rsid w:val="00881524"/>
    <w:rsid w:val="008B1D10"/>
    <w:rsid w:val="00904BAC"/>
    <w:rsid w:val="00913DC6"/>
    <w:rsid w:val="0092087F"/>
    <w:rsid w:val="009312BF"/>
    <w:rsid w:val="00952A88"/>
    <w:rsid w:val="00956F2B"/>
    <w:rsid w:val="00972D4C"/>
    <w:rsid w:val="00980B0D"/>
    <w:rsid w:val="00A46F5C"/>
    <w:rsid w:val="00A72029"/>
    <w:rsid w:val="00A949BD"/>
    <w:rsid w:val="00B079EA"/>
    <w:rsid w:val="00B17405"/>
    <w:rsid w:val="00B21F1E"/>
    <w:rsid w:val="00B544CC"/>
    <w:rsid w:val="00B54A9C"/>
    <w:rsid w:val="00B82824"/>
    <w:rsid w:val="00B95BF6"/>
    <w:rsid w:val="00BF4B11"/>
    <w:rsid w:val="00C05195"/>
    <w:rsid w:val="00C178B4"/>
    <w:rsid w:val="00C24BAE"/>
    <w:rsid w:val="00C56B60"/>
    <w:rsid w:val="00C669BF"/>
    <w:rsid w:val="00C85F9A"/>
    <w:rsid w:val="00CB16AB"/>
    <w:rsid w:val="00CE1E06"/>
    <w:rsid w:val="00D1385E"/>
    <w:rsid w:val="00D21437"/>
    <w:rsid w:val="00D63F5B"/>
    <w:rsid w:val="00D643F3"/>
    <w:rsid w:val="00D821EA"/>
    <w:rsid w:val="00DA287A"/>
    <w:rsid w:val="00DF429A"/>
    <w:rsid w:val="00DF7830"/>
    <w:rsid w:val="00E00394"/>
    <w:rsid w:val="00E0233D"/>
    <w:rsid w:val="00E12588"/>
    <w:rsid w:val="00E14C3C"/>
    <w:rsid w:val="00E45877"/>
    <w:rsid w:val="00F03274"/>
    <w:rsid w:val="00F1205D"/>
    <w:rsid w:val="00FA4FD0"/>
    <w:rsid w:val="00FB066B"/>
    <w:rsid w:val="00FB30E8"/>
    <w:rsid w:val="00FB5619"/>
    <w:rsid w:val="00FE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72AC07"/>
  <w15:docId w15:val="{42F16B81-CF31-4A36-9707-DE37A2752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ind w:firstLine="720"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2640"/>
    </w:pPr>
  </w:style>
  <w:style w:type="paragraph" w:styleId="BalloonText">
    <w:name w:val="Balloon Text"/>
    <w:basedOn w:val="Normal"/>
    <w:semiHidden/>
    <w:rsid w:val="0007028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815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F4DA5"/>
    <w:rPr>
      <w:rFonts w:ascii="Calibri" w:eastAsia="Calibri" w:hAnsi="Calibri"/>
      <w:sz w:val="22"/>
      <w:szCs w:val="22"/>
      <w:lang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F4DA5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4F4DA5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DFC019F2</Template>
  <TotalTime>0</TotalTime>
  <Pages>2</Pages>
  <Words>523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Preston Manor Music Academy</vt:lpstr>
    </vt:vector>
  </TitlesOfParts>
  <Company>Packard Bell NEC, Inc.</Company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Preston Manor Music Academy</dc:title>
  <dc:creator>Keir C. Crawley</dc:creator>
  <cp:lastModifiedBy>Keir Crawley</cp:lastModifiedBy>
  <cp:revision>2</cp:revision>
  <cp:lastPrinted>2022-09-15T12:32:00Z</cp:lastPrinted>
  <dcterms:created xsi:type="dcterms:W3CDTF">2025-09-08T08:53:00Z</dcterms:created>
  <dcterms:modified xsi:type="dcterms:W3CDTF">2025-09-08T08:53:00Z</dcterms:modified>
</cp:coreProperties>
</file>